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429DD" w14:textId="628B1BE0" w:rsidR="00F635E4" w:rsidRDefault="009C58D0"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68E73B34" wp14:editId="3455FFD0">
            <wp:simplePos x="0" y="0"/>
            <wp:positionH relativeFrom="page">
              <wp:align>right</wp:align>
            </wp:positionH>
            <wp:positionV relativeFrom="page">
              <wp:align>top</wp:align>
            </wp:positionV>
            <wp:extent cx="7757540" cy="1004475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540" cy="10044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3B022362" wp14:editId="01D6D1C8">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888106"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2D79B393" w14:textId="77777777" w:rsidR="005D151D" w:rsidRPr="005D151D" w:rsidRDefault="005D151D" w:rsidP="005D151D">
      <w:pPr>
        <w:spacing w:line="247" w:lineRule="auto"/>
        <w:jc w:val="center"/>
        <w:outlineLvl w:val="0"/>
        <w:rPr>
          <w:rFonts w:eastAsia="Times New Roman"/>
          <w:b/>
          <w:bCs/>
          <w:kern w:val="36"/>
          <w:sz w:val="32"/>
          <w:szCs w:val="32"/>
        </w:rPr>
      </w:pPr>
      <w:r w:rsidRPr="005D151D">
        <w:rPr>
          <w:rFonts w:eastAsia="Times New Roman"/>
          <w:b/>
          <w:bCs/>
          <w:kern w:val="36"/>
          <w:sz w:val="32"/>
          <w:szCs w:val="32"/>
        </w:rPr>
        <w:lastRenderedPageBreak/>
        <w:t>Luke 1 Teaching Points and Bible Study Questions</w:t>
      </w:r>
    </w:p>
    <w:p w14:paraId="30EAE685" w14:textId="73D782CB"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Power of Prayer and Faithful Waiting</w:t>
      </w:r>
    </w:p>
    <w:p w14:paraId="3E9A472C"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1, we meet Zechariah and Elizabeth, a couple described as "righteous in the sight of God" (Luke 1:6). Despite their advanced age and Elizabeth's barrenness, they continued to pray for a child. Their story reminds us that God hears our prayers and answers them in His perfect timing. When the angel Gabriel appeared to Zechariah, he announced, "Your prayer has been heard" (Luke 1:13). This teaches us the importance of persistent prayer and trusting in God's timing, even when the wait seems long.</w:t>
      </w:r>
    </w:p>
    <w:p w14:paraId="3FA92812"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incorporate prayer into your daily routine to strengthen your faith during waiting periods?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timing through the story of Zechariah and Elizabeth?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faith during unanswered prayers impact your spiritual growth and resilience? </w:t>
      </w:r>
    </w:p>
    <w:p w14:paraId="57730025"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Plans Are Greater Than Our Doubts</w:t>
      </w:r>
    </w:p>
    <w:p w14:paraId="71D981D3"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Zechariah's initial reaction to Gabriel's message was doubt, asking, "How can I be sure of this?" (Luke 1:18). Despite his skepticism, God's plan was not thwarted. Zechariah's temporary muteness served as a reminder that God's promises are not dependent on our understanding or belief. This lesson encourages us to trust in God's plans, even when they seem beyond our comprehension.</w:t>
      </w:r>
    </w:p>
    <w:p w14:paraId="40567B8E"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trust God's plans when faced with personal doubts or uncertainties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plans often surpass our understanding, and how can this impact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God’s plans despite your doubts? </w:t>
      </w:r>
    </w:p>
    <w:p w14:paraId="74A43F83" w14:textId="77777777" w:rsidR="005D151D"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55D237" w14:textId="77777777" w:rsidR="005D151D" w:rsidRDefault="005D151D">
      <w:pPr>
        <w:spacing w:after="0" w:line="240" w:lineRule="auto"/>
        <w:rPr>
          <w:rFonts w:eastAsia="Times New Roman"/>
          <w:b/>
          <w:bCs/>
          <w:kern w:val="0"/>
          <w:sz w:val="21"/>
          <w:szCs w:val="21"/>
        </w:rPr>
      </w:pPr>
      <w:r>
        <w:rPr>
          <w:rFonts w:eastAsia="Times New Roman"/>
          <w:b/>
          <w:bCs/>
          <w:kern w:val="0"/>
          <w:sz w:val="21"/>
          <w:szCs w:val="21"/>
        </w:rPr>
        <w:br w:type="page"/>
      </w:r>
    </w:p>
    <w:p w14:paraId="3607AE55" w14:textId="77777777" w:rsidR="005D151D" w:rsidRDefault="005D151D" w:rsidP="005D151D">
      <w:pPr>
        <w:spacing w:line="247" w:lineRule="auto"/>
        <w:rPr>
          <w:rFonts w:eastAsia="Times New Roman"/>
          <w:b/>
          <w:bCs/>
          <w:kern w:val="0"/>
          <w:sz w:val="21"/>
          <w:szCs w:val="21"/>
        </w:rPr>
      </w:pPr>
    </w:p>
    <w:p w14:paraId="50CED2D2" w14:textId="456E5D8C"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Joy of Divine Favor</w:t>
      </w:r>
    </w:p>
    <w:p w14:paraId="297AB322"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When Gabriel visited Mary, he greeted her with, "Greetings, you who are highly favored! The Lord is with you" (Luke 1:28). Mary's humble response and acceptance of God's will exemplify the joy and peace that come from being in God's favor. Her willingness to serve as the mother of Jesus teaches us to embrace God's calling with joy, knowing that His presence is with us.</w:t>
      </w:r>
    </w:p>
    <w:p w14:paraId="6336E7F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recognize and celebrate moments of divine favor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favor brings joy, and how can you share that joy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remain open to receiving and acknowledging God's favor? </w:t>
      </w:r>
    </w:p>
    <w:p w14:paraId="4C6D7C38"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Holy Spirit’s Role in Our Lives</w:t>
      </w:r>
    </w:p>
    <w:p w14:paraId="1F433E7F"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Holy Spirit plays a significant role in Luke 1, filling both Elizabeth and her unborn child, John, with joy and prophetic insight. Elizabeth exclaimed, "Blessed are you among women, and blessed is the fruit of your womb!" (Luke 1:42). This highlights the transformative power of the Holy Spirit in our lives, guiding us, filling us with joy, and enabling us to recognize and proclaim God's work.</w:t>
      </w:r>
    </w:p>
    <w:p w14:paraId="71C152EB"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recognize the Holy Spirit's guidance in your daily decisions like Mary and Elizabeth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inviting the Holy Spirit into your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the Holy Spirit's presence was crucial in the events of Luke 1? </w:t>
      </w:r>
    </w:p>
    <w:p w14:paraId="29D95925" w14:textId="77777777" w:rsidR="005D151D"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59D6C0" w14:textId="77777777" w:rsidR="005D151D" w:rsidRDefault="005D151D">
      <w:pPr>
        <w:spacing w:after="0" w:line="240" w:lineRule="auto"/>
        <w:rPr>
          <w:rFonts w:eastAsia="Times New Roman"/>
          <w:b/>
          <w:bCs/>
          <w:kern w:val="0"/>
          <w:sz w:val="21"/>
          <w:szCs w:val="21"/>
        </w:rPr>
      </w:pPr>
      <w:r>
        <w:rPr>
          <w:rFonts w:eastAsia="Times New Roman"/>
          <w:b/>
          <w:bCs/>
          <w:kern w:val="0"/>
          <w:sz w:val="21"/>
          <w:szCs w:val="21"/>
        </w:rPr>
        <w:br w:type="page"/>
      </w:r>
    </w:p>
    <w:p w14:paraId="6CA61BCD" w14:textId="77777777" w:rsidR="005D151D" w:rsidRDefault="005D151D" w:rsidP="005D151D">
      <w:pPr>
        <w:spacing w:line="247" w:lineRule="auto"/>
        <w:rPr>
          <w:rFonts w:eastAsia="Times New Roman"/>
          <w:b/>
          <w:bCs/>
          <w:kern w:val="0"/>
          <w:sz w:val="21"/>
          <w:szCs w:val="21"/>
        </w:rPr>
      </w:pPr>
    </w:p>
    <w:p w14:paraId="2096F7D6" w14:textId="32CFE58D"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Importance of Community and Encouragement</w:t>
      </w:r>
    </w:p>
    <w:p w14:paraId="5AAE86F6"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Mary's visit to Elizabeth is a beautiful example of the strength found in community. Elizabeth's encouragement and affirmation of Mary's faith, "Blessed is she who has believed that the Lord’s word to her will be fulfilled" (Luke 1:45), remind us of the importance of surrounding ourselves with fellow believers who uplift and support us in our spiritual journey.</w:t>
      </w:r>
    </w:p>
    <w:p w14:paraId="230C1953" w14:textId="77777777" w:rsidR="005D151D" w:rsidRDefault="005D151D" w:rsidP="005D151D">
      <w:pPr>
        <w:spacing w:line="247" w:lineRule="auto"/>
      </w:pPr>
      <w:r w:rsidRPr="00F6333B">
        <w:rPr>
          <w:rFonts w:eastAsia="Times New Roman"/>
          <w:kern w:val="0"/>
          <w:sz w:val="21"/>
          <w:szCs w:val="21"/>
        </w:rPr>
        <w:t>1. How can you actively support and encourage others in your community like Elizabeth did for Mary?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support is vital during times of significant life changes or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foster a more encouraging environment within your own community?</w:t>
      </w:r>
    </w:p>
    <w:p w14:paraId="6409CB00" w14:textId="22344BA9"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Mercy and Faithfulness Across Generations</w:t>
      </w:r>
    </w:p>
    <w:p w14:paraId="66BDAF04"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Mary's Magnificat, a song of praise, reflects on God's mercy and faithfulness: "His mercy extends to those who fear Him, from generation to generation" (Luke 1:50). This passage reminds us that God's promises are not just for us but extend to future generations. It encourages us to live in a way that honors God and impacts those who come after us.</w:t>
      </w:r>
    </w:p>
    <w:p w14:paraId="15F01B80"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recognize and share God's mercy in your family's generational stories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in God's faithfulness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past generations' faith can strengthen your own spiritual journey? </w:t>
      </w:r>
    </w:p>
    <w:p w14:paraId="0D9FF084" w14:textId="77777777" w:rsidR="005D151D"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FF500DE" w14:textId="77777777" w:rsidR="005D151D" w:rsidRDefault="005D151D">
      <w:pPr>
        <w:spacing w:after="0" w:line="240" w:lineRule="auto"/>
        <w:rPr>
          <w:rFonts w:eastAsia="Times New Roman"/>
          <w:b/>
          <w:bCs/>
          <w:kern w:val="0"/>
          <w:sz w:val="21"/>
          <w:szCs w:val="21"/>
        </w:rPr>
      </w:pPr>
      <w:r>
        <w:rPr>
          <w:rFonts w:eastAsia="Times New Roman"/>
          <w:b/>
          <w:bCs/>
          <w:kern w:val="0"/>
          <w:sz w:val="21"/>
          <w:szCs w:val="21"/>
        </w:rPr>
        <w:br w:type="page"/>
      </w:r>
    </w:p>
    <w:p w14:paraId="472B0733" w14:textId="77777777" w:rsidR="005D151D" w:rsidRDefault="005D151D" w:rsidP="005D151D">
      <w:pPr>
        <w:spacing w:line="247" w:lineRule="auto"/>
        <w:rPr>
          <w:rFonts w:eastAsia="Times New Roman"/>
          <w:b/>
          <w:bCs/>
          <w:kern w:val="0"/>
          <w:sz w:val="21"/>
          <w:szCs w:val="21"/>
        </w:rPr>
      </w:pPr>
    </w:p>
    <w:p w14:paraId="375BB852" w14:textId="152F004B"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Humility of God’s Servants</w:t>
      </w:r>
    </w:p>
    <w:p w14:paraId="54BAEBD1"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Mary's response to Gabriel, "I am the Lord’s servant. May it happen to me according to your word" (Luke 1:38), exemplifies true humility and submission to God's will. Her willingness to serve without seeking her own glory teaches us the value of humility and the importance of aligning our desires with God's purposes.</w:t>
      </w:r>
    </w:p>
    <w:p w14:paraId="21F59C73"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demonstrate humility in your daily life like Mary did in Luke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serving others effectively, as shown in Luke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Elizabeth's humility in supporting Mary's role in God's plan? </w:t>
      </w:r>
    </w:p>
    <w:p w14:paraId="667FB45A"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Fulfillment of Prophecy</w:t>
      </w:r>
    </w:p>
    <w:p w14:paraId="4C36D2F6"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 xml:space="preserve">The birth of John the Baptist fulfills the prophecy of a forerunner to the Messiah, as foretold by the prophets. Zechariah's prophecy, "And you, child, will be called a prophet of the </w:t>
      </w:r>
      <w:proofErr w:type="gramStart"/>
      <w:r w:rsidRPr="00F6333B">
        <w:rPr>
          <w:rFonts w:eastAsia="Times New Roman"/>
          <w:kern w:val="0"/>
          <w:sz w:val="21"/>
          <w:szCs w:val="21"/>
        </w:rPr>
        <w:t>Most High</w:t>
      </w:r>
      <w:proofErr w:type="gramEnd"/>
      <w:r w:rsidRPr="00F6333B">
        <w:rPr>
          <w:rFonts w:eastAsia="Times New Roman"/>
          <w:kern w:val="0"/>
          <w:sz w:val="21"/>
          <w:szCs w:val="21"/>
        </w:rPr>
        <w:t>" (Luke 1:76), highlights the precision of God's plan and the fulfillment of His promises. This reassures us that God is faithful to His word and His plans are always accomplished.</w:t>
      </w:r>
    </w:p>
    <w:p w14:paraId="6E48014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recognize and trust God's promises in your life like Zechariah and Elizabeth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Mary's response to the angel's prophecy about Jesus?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prophecy fulfillment strengthen your faith in God's plan for your future? </w:t>
      </w:r>
    </w:p>
    <w:p w14:paraId="5BCF3A53" w14:textId="77777777" w:rsidR="005D151D"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159A76F" w14:textId="77777777" w:rsidR="005D151D" w:rsidRDefault="005D151D">
      <w:pPr>
        <w:spacing w:after="0" w:line="240" w:lineRule="auto"/>
        <w:rPr>
          <w:rFonts w:eastAsia="Times New Roman"/>
          <w:b/>
          <w:bCs/>
          <w:kern w:val="0"/>
          <w:sz w:val="21"/>
          <w:szCs w:val="21"/>
        </w:rPr>
      </w:pPr>
      <w:r>
        <w:rPr>
          <w:rFonts w:eastAsia="Times New Roman"/>
          <w:b/>
          <w:bCs/>
          <w:kern w:val="0"/>
          <w:sz w:val="21"/>
          <w:szCs w:val="21"/>
        </w:rPr>
        <w:br w:type="page"/>
      </w:r>
    </w:p>
    <w:p w14:paraId="3B0908A6" w14:textId="77777777" w:rsidR="005D151D" w:rsidRDefault="005D151D" w:rsidP="005D151D">
      <w:pPr>
        <w:spacing w:line="247" w:lineRule="auto"/>
        <w:rPr>
          <w:rFonts w:eastAsia="Times New Roman"/>
          <w:b/>
          <w:bCs/>
          <w:kern w:val="0"/>
          <w:sz w:val="21"/>
          <w:szCs w:val="21"/>
        </w:rPr>
      </w:pPr>
    </w:p>
    <w:p w14:paraId="5B65FFCC" w14:textId="37791435"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Joy of Salvation</w:t>
      </w:r>
    </w:p>
    <w:p w14:paraId="73130A73"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Zechariah's song of praise, known as the Benedictus, celebrates the coming salvation through Jesus: "He has raised up a horn of salvation for us" (Luke 1:69). This passage reminds us of the joy and hope found in the salvation offered through Christ, encouraging us to live with gratitude and anticipation of His redemptive work.</w:t>
      </w:r>
    </w:p>
    <w:p w14:paraId="3C84D9B6"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experience joy in your daily life through the promise of salvation in Luke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Mary's response to the angel's message reflects joy in salvation?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share the joy of salvation with others, as seen in Luke 1? </w:t>
      </w:r>
    </w:p>
    <w:p w14:paraId="4FA0DF60"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Light in Our Darkness</w:t>
      </w:r>
    </w:p>
    <w:p w14:paraId="69A651EB"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Zechariah proclaims that Jesus will "shine on those who live in darkness and in the shadow of death" (Luke 1:79). This powerful imagery of light breaking through darkness offers hope and assurance that no matter how dark our circumstances may seem, God's light is always present to guide and comfort us. It encourages us to be bearers of His light in a world that desperately needs it.</w:t>
      </w:r>
    </w:p>
    <w:p w14:paraId="2CA1A1BA" w14:textId="77777777" w:rsidR="005D151D" w:rsidRPr="001B37DC" w:rsidRDefault="005D151D" w:rsidP="005D151D">
      <w:pPr>
        <w:spacing w:line="247" w:lineRule="auto"/>
        <w:rPr>
          <w:rFonts w:eastAsia="Times New Roman"/>
          <w:kern w:val="0"/>
          <w:sz w:val="21"/>
          <w:szCs w:val="21"/>
        </w:rPr>
      </w:pPr>
      <w:r w:rsidRPr="00F6333B">
        <w:rPr>
          <w:rFonts w:eastAsia="Times New Roman"/>
          <w:kern w:val="0"/>
          <w:sz w:val="21"/>
          <w:szCs w:val="21"/>
        </w:rPr>
        <w:t>1. How can you recognize and embrace God's light during personal times of darkness, like Zechariah's doubt?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bring God's light to others facing darkness, as Mary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God's light often appears in unexpected ways, as seen in Elizabeth's pregnancy?</w:t>
      </w:r>
      <w:r w:rsidRPr="001B37DC">
        <w:br w:type="page"/>
      </w:r>
    </w:p>
    <w:p w14:paraId="4FC631FD" w14:textId="77777777" w:rsidR="005D151D" w:rsidRPr="005D151D" w:rsidRDefault="005D151D" w:rsidP="005D151D">
      <w:pPr>
        <w:spacing w:line="247" w:lineRule="auto"/>
        <w:jc w:val="center"/>
        <w:outlineLvl w:val="0"/>
        <w:rPr>
          <w:rFonts w:eastAsia="Times New Roman"/>
          <w:b/>
          <w:bCs/>
          <w:kern w:val="36"/>
          <w:sz w:val="32"/>
          <w:szCs w:val="32"/>
        </w:rPr>
      </w:pPr>
      <w:r w:rsidRPr="005D151D">
        <w:rPr>
          <w:rFonts w:eastAsia="Times New Roman"/>
          <w:b/>
          <w:bCs/>
          <w:kern w:val="36"/>
          <w:sz w:val="32"/>
          <w:szCs w:val="32"/>
        </w:rPr>
        <w:t>Luke 2 Teaching Points and Bible Study Questions</w:t>
      </w:r>
    </w:p>
    <w:p w14:paraId="01789373" w14:textId="649DA883"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Humble Birth of a King</w:t>
      </w:r>
    </w:p>
    <w:p w14:paraId="09BD62C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 xml:space="preserve">In Luke 2, we witness the extraordinary humility of Jesus' birth. Born in a manger, the King of Kings entered the world in the most unassuming way. This teaches us that greatness is not defined by worldly standards but by God's purpose. As it is written, "And she gave birth to her firstborn, a </w:t>
      </w:r>
      <w:proofErr w:type="gramStart"/>
      <w:r w:rsidRPr="00F6333B">
        <w:rPr>
          <w:rFonts w:eastAsia="Times New Roman"/>
          <w:kern w:val="0"/>
          <w:sz w:val="21"/>
          <w:szCs w:val="21"/>
        </w:rPr>
        <w:t>Son</w:t>
      </w:r>
      <w:proofErr w:type="gramEnd"/>
      <w:r w:rsidRPr="00F6333B">
        <w:rPr>
          <w:rFonts w:eastAsia="Times New Roman"/>
          <w:kern w:val="0"/>
          <w:sz w:val="21"/>
          <w:szCs w:val="21"/>
        </w:rPr>
        <w:t xml:space="preserve">. She wrapped Him in swaddling </w:t>
      </w:r>
      <w:proofErr w:type="spellStart"/>
      <w:r w:rsidRPr="00F6333B">
        <w:rPr>
          <w:rFonts w:eastAsia="Times New Roman"/>
          <w:kern w:val="0"/>
          <w:sz w:val="21"/>
          <w:szCs w:val="21"/>
        </w:rPr>
        <w:t>cloths</w:t>
      </w:r>
      <w:proofErr w:type="spellEnd"/>
      <w:r w:rsidRPr="00F6333B">
        <w:rPr>
          <w:rFonts w:eastAsia="Times New Roman"/>
          <w:kern w:val="0"/>
          <w:sz w:val="21"/>
          <w:szCs w:val="21"/>
        </w:rPr>
        <w:t xml:space="preserve"> and laid Him in a manger, because there was no room for them in the inn" (Luke 2:7). Embrace humility in your life, knowing that God often works through the simplest of circumstances.</w:t>
      </w:r>
    </w:p>
    <w:p w14:paraId="4182D7B0"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embrace humility in your daily life, inspired by Jesus' humble birth in Luke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chose a manger for Jesus' birth, and how does this influence your values?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shepherds' response to Jesus' birth about sharing good news today? </w:t>
      </w:r>
    </w:p>
    <w:p w14:paraId="53996226"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Good News</w:t>
      </w:r>
    </w:p>
    <w:p w14:paraId="3E5740D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announcement of Jesus' birth to the shepherds is a reminder of the joy that comes with the Good News. The angel proclaimed, "Do not be afraid! For behold, I bring you good news of great joy that will be for all the people" (Luke 2:10). This joy is not just for a select few but for everyone. Share the joy of the Gospel with others, and let it transform your life.</w:t>
      </w:r>
    </w:p>
    <w:p w14:paraId="345F6DAB"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share the joy of the good news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shepherds' response to the good news was immediate and joyful?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joy when receiving good news in your life? </w:t>
      </w:r>
    </w:p>
    <w:p w14:paraId="064A55A3" w14:textId="77777777" w:rsidR="005D151D"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3CA1445" w14:textId="77777777" w:rsidR="005D151D" w:rsidRDefault="005D151D">
      <w:pPr>
        <w:spacing w:after="0" w:line="240" w:lineRule="auto"/>
        <w:rPr>
          <w:rFonts w:eastAsia="Times New Roman"/>
          <w:b/>
          <w:bCs/>
          <w:kern w:val="0"/>
          <w:sz w:val="21"/>
          <w:szCs w:val="21"/>
        </w:rPr>
      </w:pPr>
      <w:r>
        <w:rPr>
          <w:rFonts w:eastAsia="Times New Roman"/>
          <w:b/>
          <w:bCs/>
          <w:kern w:val="0"/>
          <w:sz w:val="21"/>
          <w:szCs w:val="21"/>
        </w:rPr>
        <w:br w:type="page"/>
      </w:r>
    </w:p>
    <w:p w14:paraId="2A12BAFD" w14:textId="77777777" w:rsidR="005D151D" w:rsidRDefault="005D151D" w:rsidP="005D151D">
      <w:pPr>
        <w:spacing w:line="247" w:lineRule="auto"/>
        <w:rPr>
          <w:rFonts w:eastAsia="Times New Roman"/>
          <w:b/>
          <w:bCs/>
          <w:kern w:val="0"/>
          <w:sz w:val="21"/>
          <w:szCs w:val="21"/>
        </w:rPr>
      </w:pPr>
    </w:p>
    <w:p w14:paraId="4BFF12BC" w14:textId="6A78744E"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Peace on Earth</w:t>
      </w:r>
    </w:p>
    <w:p w14:paraId="137E996E"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heavenly host praised God, saying, "Glory to God in the highest, and on earth peace to men on whom His favor rests" (Luke 2:14). True peace comes from a relationship with God through Jesus Christ. In a world filled with turmoil, seek the peace that surpasses all understanding and share it with those around you.</w:t>
      </w:r>
    </w:p>
    <w:p w14:paraId="7AD0D059"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actively promote peace in your community, inspired by the angels' message in Luke 2:14?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experience inner peace amidst life's challenges, as seen in Luke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the message of peace was significant to the shepherds, and how does it apply today? </w:t>
      </w:r>
    </w:p>
    <w:p w14:paraId="37D5D9CC"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Witnessing</w:t>
      </w:r>
    </w:p>
    <w:p w14:paraId="22113D81"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shepherds, after seeing Jesus, spread the word about what they had been told concerning this Child. "And all who heard it were amazed at what the shepherds said to them" (Luke 2:18). Like the shepherds, we are called to be witnesses of Christ's love and truth. Share your testimony and let others be amazed by the work of God in your life.</w:t>
      </w:r>
    </w:p>
    <w:p w14:paraId="0A7141E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share the joy of Christ's birth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shepherds felt compelled to spread the news of Jesus' birth?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shepherds' example about witnessing in your own community? </w:t>
      </w:r>
    </w:p>
    <w:p w14:paraId="26B24283" w14:textId="77777777" w:rsidR="005D151D"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387888" w14:textId="77777777" w:rsidR="005D151D" w:rsidRDefault="005D151D">
      <w:pPr>
        <w:spacing w:after="0" w:line="240" w:lineRule="auto"/>
        <w:rPr>
          <w:rFonts w:eastAsia="Times New Roman"/>
          <w:b/>
          <w:bCs/>
          <w:kern w:val="0"/>
          <w:sz w:val="21"/>
          <w:szCs w:val="21"/>
        </w:rPr>
      </w:pPr>
      <w:r>
        <w:rPr>
          <w:rFonts w:eastAsia="Times New Roman"/>
          <w:b/>
          <w:bCs/>
          <w:kern w:val="0"/>
          <w:sz w:val="21"/>
          <w:szCs w:val="21"/>
        </w:rPr>
        <w:br w:type="page"/>
      </w:r>
    </w:p>
    <w:p w14:paraId="0567F522" w14:textId="77777777" w:rsidR="005D151D" w:rsidRDefault="005D151D" w:rsidP="005D151D">
      <w:pPr>
        <w:spacing w:line="247" w:lineRule="auto"/>
        <w:rPr>
          <w:rFonts w:eastAsia="Times New Roman"/>
          <w:b/>
          <w:bCs/>
          <w:kern w:val="0"/>
          <w:sz w:val="21"/>
          <w:szCs w:val="21"/>
        </w:rPr>
      </w:pPr>
    </w:p>
    <w:p w14:paraId="35F9EBB2" w14:textId="3474F1AB"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Treasuring God's Promises</w:t>
      </w:r>
    </w:p>
    <w:p w14:paraId="4FD3EF0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Mary treasured up all these things and pondered them in her heart (Luke 2:19). This teaches us the importance of reflecting on God's promises and His work in our lives. Take time to meditate on Scripture and let it guide your thoughts and actions.</w:t>
      </w:r>
    </w:p>
    <w:p w14:paraId="2546CC1A" w14:textId="77777777" w:rsidR="005D151D" w:rsidRDefault="005D151D" w:rsidP="005D151D">
      <w:pPr>
        <w:spacing w:line="247" w:lineRule="auto"/>
      </w:pPr>
      <w:r w:rsidRPr="00F6333B">
        <w:rPr>
          <w:rFonts w:eastAsia="Times New Roman"/>
          <w:kern w:val="0"/>
          <w:sz w:val="21"/>
          <w:szCs w:val="21"/>
        </w:rPr>
        <w:t>1. How can you actively treasure God's promises in your daily life like Mary did in Luke 2:19?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reflect on God's promises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it's important to remember and cherish God's promises in your heart?</w:t>
      </w:r>
    </w:p>
    <w:p w14:paraId="68D18445" w14:textId="6A74FE25"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Fulfillment of Prophecy</w:t>
      </w:r>
    </w:p>
    <w:p w14:paraId="48CC48DF"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birth fulfilled numerous prophecies, affirming the reliability of God's Word. Simeon, a righteous man, recognized Jesus as the fulfillment of God's promise, saying, "For my eyes have seen Your salvation" (Luke 2:30). Trust in the faithfulness of God, knowing that His promises are true and will come to pass.</w:t>
      </w:r>
    </w:p>
    <w:p w14:paraId="60146BE0"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recognizing fulfilled prophecies in Luke 2 strengthen your faith in God's promises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Simeon's response to witnessing prophecy fulfillment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prophecy fulfillment in Luke 2 matter for your daily trust in God's plan? </w:t>
      </w:r>
    </w:p>
    <w:p w14:paraId="25F65C84" w14:textId="77777777" w:rsidR="005D151D"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20981A" w14:textId="77777777" w:rsidR="005D151D" w:rsidRDefault="005D151D">
      <w:pPr>
        <w:spacing w:after="0" w:line="240" w:lineRule="auto"/>
        <w:rPr>
          <w:rFonts w:eastAsia="Times New Roman"/>
          <w:b/>
          <w:bCs/>
          <w:kern w:val="0"/>
          <w:sz w:val="21"/>
          <w:szCs w:val="21"/>
        </w:rPr>
      </w:pPr>
      <w:r>
        <w:rPr>
          <w:rFonts w:eastAsia="Times New Roman"/>
          <w:b/>
          <w:bCs/>
          <w:kern w:val="0"/>
          <w:sz w:val="21"/>
          <w:szCs w:val="21"/>
        </w:rPr>
        <w:br w:type="page"/>
      </w:r>
    </w:p>
    <w:p w14:paraId="2CCFE5CD" w14:textId="77777777" w:rsidR="005D151D" w:rsidRDefault="005D151D" w:rsidP="005D151D">
      <w:pPr>
        <w:spacing w:line="247" w:lineRule="auto"/>
        <w:rPr>
          <w:rFonts w:eastAsia="Times New Roman"/>
          <w:b/>
          <w:bCs/>
          <w:kern w:val="0"/>
          <w:sz w:val="21"/>
          <w:szCs w:val="21"/>
        </w:rPr>
      </w:pPr>
    </w:p>
    <w:p w14:paraId="0A7B5A8D" w14:textId="5777DFC1"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Role of the Holy Spirit</w:t>
      </w:r>
    </w:p>
    <w:p w14:paraId="394D9576"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Simeon was guided by the Holy Spirit to the temple, where he encountered Jesus. "Moved by the Spirit, he went into the temple courts" (Luke 2:27). The Holy Spirit plays a crucial role in leading us to truth and understanding. Be open to the Spirit's guidance in your daily life, allowing Him to direct your steps.</w:t>
      </w:r>
    </w:p>
    <w:p w14:paraId="706B993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recognize the Holy Spirit's guidance in your daily decisions like Simeon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Holy Spirit chose to reveal Jesus' identity to Simeon and Anna?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 more receptive to the Holy Spirit's influence in your life? </w:t>
      </w:r>
    </w:p>
    <w:p w14:paraId="6AE1F2E0"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Light for Revelation</w:t>
      </w:r>
    </w:p>
    <w:p w14:paraId="792F6D30"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Simeon declared Jesus as "a light for revelation to the Gentiles, and for glory to Your people Israel" (Luke 2:32). Jesus is the light that reveals God's truth to all people. Let His light shine through you, illuminating the path for others to find salvation.</w:t>
      </w:r>
    </w:p>
    <w:p w14:paraId="2B7CC75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be a light for revelation in your community today, like Simeon saw in Jesus?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recognize and embrace moments of divine revelation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share your personal revelations with others, as Simeon did? </w:t>
      </w:r>
    </w:p>
    <w:p w14:paraId="7646B85B" w14:textId="77777777" w:rsidR="005D151D"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0356F0A" w14:textId="77777777" w:rsidR="005D151D" w:rsidRDefault="005D151D">
      <w:pPr>
        <w:spacing w:after="0" w:line="240" w:lineRule="auto"/>
        <w:rPr>
          <w:rFonts w:eastAsia="Times New Roman"/>
          <w:b/>
          <w:bCs/>
          <w:kern w:val="0"/>
          <w:sz w:val="21"/>
          <w:szCs w:val="21"/>
        </w:rPr>
      </w:pPr>
      <w:r>
        <w:rPr>
          <w:rFonts w:eastAsia="Times New Roman"/>
          <w:b/>
          <w:bCs/>
          <w:kern w:val="0"/>
          <w:sz w:val="21"/>
          <w:szCs w:val="21"/>
        </w:rPr>
        <w:br w:type="page"/>
      </w:r>
    </w:p>
    <w:p w14:paraId="3EA34D6E" w14:textId="77777777" w:rsidR="005D151D" w:rsidRDefault="005D151D" w:rsidP="005D151D">
      <w:pPr>
        <w:spacing w:line="247" w:lineRule="auto"/>
        <w:rPr>
          <w:rFonts w:eastAsia="Times New Roman"/>
          <w:b/>
          <w:bCs/>
          <w:kern w:val="0"/>
          <w:sz w:val="21"/>
          <w:szCs w:val="21"/>
        </w:rPr>
      </w:pPr>
    </w:p>
    <w:p w14:paraId="6CF84D03" w14:textId="5CF1ADBF"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Reality of Opposition</w:t>
      </w:r>
    </w:p>
    <w:p w14:paraId="0CAF6853"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Simeon also warned Mary that Jesus would be a sign that would be spoken against, revealing the thoughts of many hearts (Luke 2:34-35). Following Christ may bring opposition, but it also reveals the true nature of our hearts. Stand firm in your faith, knowing that God is with you.</w:t>
      </w:r>
    </w:p>
    <w:p w14:paraId="4041F1EC"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respond to opposition when sharing your faith, as seen in Luke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opposition arises when God's plans unfold, as in Luke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Mary and Joseph's perseverance in the face of challenges in Luke 2? </w:t>
      </w:r>
    </w:p>
    <w:p w14:paraId="3CEAC64C"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Redemption</w:t>
      </w:r>
    </w:p>
    <w:p w14:paraId="15C62A1A"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Anna, a prophetess, recognized Jesus as the Redeemer and spoke about Him to all who were looking forward to the redemption of Jerusalem (Luke 2:38). Redemption through Christ is the ultimate source of joy and hope. Embrace this redemption and share the message of salvation with those who are seeking hope.</w:t>
      </w:r>
    </w:p>
    <w:p w14:paraId="6E49EEC6" w14:textId="77777777" w:rsidR="005D151D" w:rsidRPr="001B37DC" w:rsidRDefault="005D151D" w:rsidP="005D151D">
      <w:pPr>
        <w:spacing w:line="247" w:lineRule="auto"/>
        <w:rPr>
          <w:rFonts w:eastAsia="Times New Roman"/>
          <w:kern w:val="0"/>
          <w:sz w:val="21"/>
          <w:szCs w:val="21"/>
        </w:rPr>
      </w:pPr>
      <w:r w:rsidRPr="00F6333B">
        <w:rPr>
          <w:rFonts w:eastAsia="Times New Roman"/>
          <w:kern w:val="0"/>
          <w:sz w:val="21"/>
          <w:szCs w:val="21"/>
        </w:rPr>
        <w:t>1. How can you experience and share the joy of redemption in your daily life like the shepherds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Simeon's joy in seeing Jesus can inspire your own anticipation of redemption?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a sense of joy in your spiritual journey?</w:t>
      </w:r>
      <w:r w:rsidRPr="001B37DC">
        <w:br w:type="page"/>
      </w:r>
    </w:p>
    <w:p w14:paraId="255A1F23" w14:textId="77777777" w:rsidR="005D151D" w:rsidRPr="005D151D" w:rsidRDefault="005D151D" w:rsidP="005D151D">
      <w:pPr>
        <w:spacing w:line="247" w:lineRule="auto"/>
        <w:jc w:val="center"/>
        <w:outlineLvl w:val="0"/>
        <w:rPr>
          <w:rFonts w:eastAsia="Times New Roman"/>
          <w:b/>
          <w:bCs/>
          <w:kern w:val="36"/>
          <w:sz w:val="32"/>
          <w:szCs w:val="32"/>
        </w:rPr>
      </w:pPr>
      <w:r w:rsidRPr="005D151D">
        <w:rPr>
          <w:rFonts w:eastAsia="Times New Roman"/>
          <w:b/>
          <w:bCs/>
          <w:kern w:val="36"/>
          <w:sz w:val="32"/>
          <w:szCs w:val="32"/>
        </w:rPr>
        <w:t>Luke 3 Teaching Points and Bible Study Questions</w:t>
      </w:r>
    </w:p>
    <w:p w14:paraId="0D694946" w14:textId="19DE5506"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Call to Repentance</w:t>
      </w:r>
    </w:p>
    <w:p w14:paraId="1B2CC7D1"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3, John the Baptist emerges as a voice crying out in the wilderness, urging people to prepare the way for the Lord. His message is clear: repentance is essential. "Produce fruit, then, in keeping with repentance" (Luke 3:8). This call to repentance is a reminder that true change begins in the heart and is evidenced by our actions. It's a powerful lesson that encourages us to examine our lives and align them with God's will.</w:t>
      </w:r>
    </w:p>
    <w:p w14:paraId="1FFA580C"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demonstrate genuine repentance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essential for personal growth and spiritual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a repentant heart? </w:t>
      </w:r>
    </w:p>
    <w:p w14:paraId="621083E6"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Humility</w:t>
      </w:r>
    </w:p>
    <w:p w14:paraId="2EA0E99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John the Baptist exemplifies humility, recognizing his role in the grand scheme of God's plan. He states, "I am not worthy to untie the strap of His sandals" (Luke 3:16). This humility is a lesson for us all, reminding us that our purpose is to serve and glorify God, not ourselves. Embracing humility allows us to be vessels for God's work, pointing others to Christ.</w:t>
      </w:r>
    </w:p>
    <w:p w14:paraId="6E2E3A4B"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practicing humility in daily life impact your relationships and community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personal growth and spiritual development?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humility in challenging situations? </w:t>
      </w:r>
    </w:p>
    <w:p w14:paraId="525519C1" w14:textId="77777777" w:rsidR="005D151D"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CCFE27" w14:textId="77777777" w:rsidR="005D151D" w:rsidRDefault="005D151D">
      <w:pPr>
        <w:spacing w:after="0" w:line="240" w:lineRule="auto"/>
        <w:rPr>
          <w:rFonts w:eastAsia="Times New Roman"/>
          <w:b/>
          <w:bCs/>
          <w:kern w:val="0"/>
          <w:sz w:val="21"/>
          <w:szCs w:val="21"/>
        </w:rPr>
      </w:pPr>
      <w:r>
        <w:rPr>
          <w:rFonts w:eastAsia="Times New Roman"/>
          <w:b/>
          <w:bCs/>
          <w:kern w:val="0"/>
          <w:sz w:val="21"/>
          <w:szCs w:val="21"/>
        </w:rPr>
        <w:br w:type="page"/>
      </w:r>
    </w:p>
    <w:p w14:paraId="6EDFE05B" w14:textId="77777777" w:rsidR="005D151D" w:rsidRDefault="005D151D" w:rsidP="005D151D">
      <w:pPr>
        <w:spacing w:line="247" w:lineRule="auto"/>
        <w:rPr>
          <w:rFonts w:eastAsia="Times New Roman"/>
          <w:b/>
          <w:bCs/>
          <w:kern w:val="0"/>
          <w:sz w:val="21"/>
          <w:szCs w:val="21"/>
        </w:rPr>
      </w:pPr>
    </w:p>
    <w:p w14:paraId="7E7F336C" w14:textId="293EF23D"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Power of Baptism</w:t>
      </w:r>
    </w:p>
    <w:p w14:paraId="70E4B0E4"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 xml:space="preserve">Baptism is a significant theme in Luke 3, symbolizing purification and a new beginning. John baptized with water, but </w:t>
      </w:r>
      <w:proofErr w:type="gramStart"/>
      <w:r w:rsidRPr="00F6333B">
        <w:rPr>
          <w:rFonts w:eastAsia="Times New Roman"/>
          <w:kern w:val="0"/>
          <w:sz w:val="21"/>
          <w:szCs w:val="21"/>
        </w:rPr>
        <w:t>he</w:t>
      </w:r>
      <w:proofErr w:type="gramEnd"/>
      <w:r w:rsidRPr="00F6333B">
        <w:rPr>
          <w:rFonts w:eastAsia="Times New Roman"/>
          <w:kern w:val="0"/>
          <w:sz w:val="21"/>
          <w:szCs w:val="21"/>
        </w:rPr>
        <w:t xml:space="preserve"> spoke of the One who would baptize with the Holy Spirit and fire. This act of baptism is a public declaration of faith and a commitment to a transformed life. It serves as a reminder of the cleansing power of God's grace and the new life we have in Christ.</w:t>
      </w:r>
    </w:p>
    <w:p w14:paraId="10630202"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baptism influence your daily decisions and strengthen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baptism is a powerful symbol of transformation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live out the commitments made during your baptism? </w:t>
      </w:r>
    </w:p>
    <w:p w14:paraId="4150BED9"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the Holy Spirit</w:t>
      </w:r>
    </w:p>
    <w:p w14:paraId="51B6668B"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Holy Spirit is introduced as a transformative force in Luke 3. John proclaims that Jesus will baptize with the Holy Spirit, highlighting the Spirit's role in empowering believers. "He will baptize you with the Holy Spirit and with fire" (Luke 3:16). This lesson emphasizes the importance of relying on the Holy Spirit for guidance, strength, and the ability to live out our faith.</w:t>
      </w:r>
    </w:p>
    <w:p w14:paraId="5D88C8EC"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recognize the Holy Spirit's guidance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inviting the Holy Spirit into your life more fully?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the Holy Spirit's presence is essential for personal transformation and growth? </w:t>
      </w:r>
    </w:p>
    <w:p w14:paraId="59DB8406" w14:textId="77777777" w:rsidR="005D151D"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762E710" w14:textId="77777777" w:rsidR="005D151D" w:rsidRDefault="005D151D">
      <w:pPr>
        <w:spacing w:after="0" w:line="240" w:lineRule="auto"/>
        <w:rPr>
          <w:rFonts w:eastAsia="Times New Roman"/>
          <w:b/>
          <w:bCs/>
          <w:kern w:val="0"/>
          <w:sz w:val="21"/>
          <w:szCs w:val="21"/>
        </w:rPr>
      </w:pPr>
      <w:r>
        <w:rPr>
          <w:rFonts w:eastAsia="Times New Roman"/>
          <w:b/>
          <w:bCs/>
          <w:kern w:val="0"/>
          <w:sz w:val="21"/>
          <w:szCs w:val="21"/>
        </w:rPr>
        <w:br w:type="page"/>
      </w:r>
    </w:p>
    <w:p w14:paraId="69EC207D" w14:textId="77777777" w:rsidR="005D151D" w:rsidRDefault="005D151D" w:rsidP="005D151D">
      <w:pPr>
        <w:spacing w:line="247" w:lineRule="auto"/>
        <w:rPr>
          <w:rFonts w:eastAsia="Times New Roman"/>
          <w:b/>
          <w:bCs/>
          <w:kern w:val="0"/>
          <w:sz w:val="21"/>
          <w:szCs w:val="21"/>
        </w:rPr>
      </w:pPr>
    </w:p>
    <w:p w14:paraId="6390EB2F" w14:textId="4847148C"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Fulfillment of Prophecy</w:t>
      </w:r>
    </w:p>
    <w:p w14:paraId="499B680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Luke 3 underscores the fulfillment of Old Testament prophecies, as John the Baptist prepares the way for Jesus. "As it is written in the book of the words of Isaiah the prophet" (Luke 3:4). This connection between prophecy and fulfillment strengthens our faith, showing that God's promises are trustworthy and His plans are perfect.</w:t>
      </w:r>
    </w:p>
    <w:p w14:paraId="013BFC37" w14:textId="77777777" w:rsidR="005D151D" w:rsidRDefault="005D151D" w:rsidP="005D151D">
      <w:pPr>
        <w:spacing w:line="247" w:lineRule="auto"/>
      </w:pPr>
      <w:r w:rsidRPr="00F6333B">
        <w:rPr>
          <w:rFonts w:eastAsia="Times New Roman"/>
          <w:kern w:val="0"/>
          <w:sz w:val="21"/>
          <w:szCs w:val="21"/>
        </w:rPr>
        <w:t>1. How can recognizing fulfilled prophecy in Luke 3 strengthen your faith in God's promises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John the Baptist's role in fulfilling prophecy?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prophecy fulfillment in Luke 3 matter for your daily spiritual journey?</w:t>
      </w:r>
    </w:p>
    <w:p w14:paraId="200A00E7" w14:textId="719F242E"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Equality of All People</w:t>
      </w:r>
    </w:p>
    <w:p w14:paraId="3AD160E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John's message in Luke 3 is inclusive, addressing people from all walks of life. He challenges the crowd, tax collectors, and soldiers alike, emphasizing that everyone is called to repentance and righteous living. This lesson teaches us that in God's eyes, all people are equal and deserving of His love and grace.</w:t>
      </w:r>
    </w:p>
    <w:p w14:paraId="0D7F6699"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practice equality in your daily interactions, as John the Baptist taught in Luke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John emphasized treating others fairly, regardless of status, in Luke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everyone feels valued and equal in your community, inspired by Luke 3? </w:t>
      </w:r>
    </w:p>
    <w:p w14:paraId="6E7CC749" w14:textId="77777777" w:rsidR="003624F6"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766C513"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40C366AB" w14:textId="77777777" w:rsidR="003624F6" w:rsidRDefault="003624F6" w:rsidP="005D151D">
      <w:pPr>
        <w:spacing w:line="247" w:lineRule="auto"/>
        <w:rPr>
          <w:rFonts w:eastAsia="Times New Roman"/>
          <w:b/>
          <w:bCs/>
          <w:kern w:val="0"/>
          <w:sz w:val="21"/>
          <w:szCs w:val="21"/>
        </w:rPr>
      </w:pPr>
    </w:p>
    <w:p w14:paraId="6B8FA58A" w14:textId="1CA35367"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Urgency of Action</w:t>
      </w:r>
    </w:p>
    <w:p w14:paraId="00CE948D"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John's preaching in Luke 3 is urgent, calling people to immediate action. "The ax lies ready at the root of the trees" (Luke 3:9). This urgency reminds us that our time on earth is limited, and we must act now to align our lives with God's will. It's a call to live intentionally and purposefully, making the most of every opportunity to serve God and others.</w:t>
      </w:r>
    </w:p>
    <w:p w14:paraId="10258A9D"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demonstrate urgency in your faith through daily 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immediate repentance is emphasized in John the Baptist's message?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prepare for God's work in your life today? </w:t>
      </w:r>
    </w:p>
    <w:p w14:paraId="0B437504"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Jesus' Baptism</w:t>
      </w:r>
    </w:p>
    <w:p w14:paraId="35ECE079"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baptism by John is a pivotal moment in Luke 3, marking the beginning of His public ministry. As Jesus is baptized, the heavens open, and the Holy Spirit descends upon Him like a dove. "And a voice came from heaven: 'You are My beloved Son; in You I am well pleased'" (Luke 3:22). This event affirms Jesus' identity as the Son of God and sets the stage for His mission to bring salvation to the world.</w:t>
      </w:r>
    </w:p>
    <w:p w14:paraId="5B6C6520"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Jesus' baptism inspire your commitment to personal spiritual growth and transformation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baptism is significant for understanding your own identity and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baptism about the importance of community and accountability in your faith journey? </w:t>
      </w:r>
    </w:p>
    <w:p w14:paraId="613178B0" w14:textId="77777777" w:rsidR="003624F6"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E1D35A"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2A088AEC" w14:textId="77777777" w:rsidR="003624F6" w:rsidRDefault="003624F6" w:rsidP="005D151D">
      <w:pPr>
        <w:spacing w:line="247" w:lineRule="auto"/>
        <w:rPr>
          <w:rFonts w:eastAsia="Times New Roman"/>
          <w:b/>
          <w:bCs/>
          <w:kern w:val="0"/>
          <w:sz w:val="21"/>
          <w:szCs w:val="21"/>
        </w:rPr>
      </w:pPr>
    </w:p>
    <w:p w14:paraId="687052A4" w14:textId="3475E615"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Genealogy of Jesus</w:t>
      </w:r>
    </w:p>
    <w:p w14:paraId="381F4B80"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Luke 3 concludes with the genealogy of Jesus, tracing His lineage back to Adam. This genealogy highlights Jesus' humanity and His connection to all of humanity. It serves as a reminder that Jesus came to save all people, regardless of their background or heritage. This lesson encourages us to embrace our identity in Christ and our place in God's family.</w:t>
      </w:r>
    </w:p>
    <w:p w14:paraId="23A032E3"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understanding Jesus' genealogy deepen your appreciation for your own family history and heritage?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Luke includes both well-known and lesser-known ancestors in Jesus' genealogy?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diverse lineage about embracing diversity in your own community? </w:t>
      </w:r>
    </w:p>
    <w:p w14:paraId="53CCE995"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Salvation</w:t>
      </w:r>
    </w:p>
    <w:p w14:paraId="7729DF0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Ultimately, Luke 3 points to the promise of salvation through Jesus Christ. John's message prepares the way for the Savior, who offers redemption and eternal life to all who believe. This promise is the cornerstone of our faith, reminding us that through Jesus, we have hope, purpose, and a future secured in God's love.</w:t>
      </w:r>
    </w:p>
    <w:p w14:paraId="1C5E10F2" w14:textId="77777777" w:rsidR="005D151D" w:rsidRPr="001B37DC" w:rsidRDefault="005D151D" w:rsidP="005D151D">
      <w:pPr>
        <w:spacing w:line="247" w:lineRule="auto"/>
        <w:rPr>
          <w:rFonts w:eastAsia="Times New Roman"/>
          <w:kern w:val="0"/>
          <w:sz w:val="21"/>
          <w:szCs w:val="21"/>
        </w:rPr>
      </w:pPr>
      <w:r w:rsidRPr="00F6333B">
        <w:rPr>
          <w:rFonts w:eastAsia="Times New Roman"/>
          <w:kern w:val="0"/>
          <w:sz w:val="21"/>
          <w:szCs w:val="21"/>
        </w:rPr>
        <w:t>1. How can you prepare your heart to receive the promise of salvation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embracing the promise of salvation?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salvation's promise motivate you to act differently towards others?</w:t>
      </w:r>
      <w:r w:rsidRPr="001B37DC">
        <w:br w:type="page"/>
      </w:r>
    </w:p>
    <w:p w14:paraId="5FBCE210" w14:textId="77777777" w:rsidR="005D151D" w:rsidRPr="005D151D" w:rsidRDefault="005D151D" w:rsidP="005D151D">
      <w:pPr>
        <w:spacing w:line="247" w:lineRule="auto"/>
        <w:jc w:val="center"/>
        <w:outlineLvl w:val="0"/>
        <w:rPr>
          <w:rFonts w:eastAsia="Times New Roman"/>
          <w:b/>
          <w:bCs/>
          <w:kern w:val="36"/>
          <w:sz w:val="32"/>
          <w:szCs w:val="32"/>
        </w:rPr>
      </w:pPr>
      <w:r w:rsidRPr="005D151D">
        <w:rPr>
          <w:rFonts w:eastAsia="Times New Roman"/>
          <w:b/>
          <w:bCs/>
          <w:kern w:val="36"/>
          <w:sz w:val="32"/>
          <w:szCs w:val="32"/>
        </w:rPr>
        <w:t>Luke 4 Teaching Points and Bible Study Questions</w:t>
      </w:r>
    </w:p>
    <w:p w14:paraId="6C396AF5" w14:textId="24C64AAA"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Power of Scripture in Temptation</w:t>
      </w:r>
    </w:p>
    <w:p w14:paraId="71C92F76"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4, Jesus demonstrates the power of Scripture when faced with temptation. As He is tempted by the devil in the wilderness, Jesus responds to each temptation with the Word of God. "It is written: ‘Man shall not live on bread alone’" (Luke 4:4). This teaches us that Scripture is our ultimate weapon against the trials and temptations we face daily. By immersing ourselves in God's Word, we arm ourselves with truth and strength to overcome any challenge.</w:t>
      </w:r>
    </w:p>
    <w:p w14:paraId="4E2EC8D0"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use Scripture to resist daily temptations in your life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relied on Scripture during His temptations in the wilderness?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knowledge of Scripture for moments of temptation? </w:t>
      </w:r>
    </w:p>
    <w:p w14:paraId="73DAB2A5"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Spiritual Preparation</w:t>
      </w:r>
    </w:p>
    <w:p w14:paraId="2804510A"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Before beginning His public ministry, Jesus spends forty days in the wilderness, fasting and praying. This period of preparation highlights the importance of spiritual readiness. Just as Jesus prepared Himself for His mission, we too should prioritize time with God to equip ourselves for the tasks He has set before us. "Jesus, full of the Holy Spirit, returned from the Jordan and was led by the Spirit into the wilderness" (Luke 4:1). Let us follow His example and seek the Spirit's guidance in all we do.</w:t>
      </w:r>
    </w:p>
    <w:p w14:paraId="48A5B21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incorporate fasting and prayer into your routine for spiritual preparation like Jesus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prioritized solitude in the wilderness for spiritual readiness before His ministry?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resist temptation and strengthen your spiritual foundation daily? </w:t>
      </w:r>
    </w:p>
    <w:p w14:paraId="20A3180D" w14:textId="77777777" w:rsidR="003624F6"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1262A48"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6C36D8DD" w14:textId="77777777" w:rsidR="003624F6" w:rsidRDefault="003624F6" w:rsidP="005D151D">
      <w:pPr>
        <w:spacing w:line="247" w:lineRule="auto"/>
        <w:rPr>
          <w:rFonts w:eastAsia="Times New Roman"/>
          <w:b/>
          <w:bCs/>
          <w:kern w:val="0"/>
          <w:sz w:val="21"/>
          <w:szCs w:val="21"/>
        </w:rPr>
      </w:pPr>
    </w:p>
    <w:p w14:paraId="17AE04CF" w14:textId="0030D3B8"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Recognizing and Resisting Temptation</w:t>
      </w:r>
    </w:p>
    <w:p w14:paraId="09FB349F"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 xml:space="preserve">The devil's temptations are subtle and often disguised as seemingly good opportunities. In Luke 4, Satan offers </w:t>
      </w:r>
      <w:proofErr w:type="gramStart"/>
      <w:r w:rsidRPr="00F6333B">
        <w:rPr>
          <w:rFonts w:eastAsia="Times New Roman"/>
          <w:kern w:val="0"/>
          <w:sz w:val="21"/>
          <w:szCs w:val="21"/>
        </w:rPr>
        <w:t>Jesus</w:t>
      </w:r>
      <w:proofErr w:type="gramEnd"/>
      <w:r w:rsidRPr="00F6333B">
        <w:rPr>
          <w:rFonts w:eastAsia="Times New Roman"/>
          <w:kern w:val="0"/>
          <w:sz w:val="21"/>
          <w:szCs w:val="21"/>
        </w:rPr>
        <w:t xml:space="preserve"> power and authority, but Jesus sees through the deception. "It is written: ‘Worship the Lord your God and serve Him only’" (Luke 4:8). We must be vigilant and discerning, recognizing that not all that glitters is gold. By staying rooted in God's truth, we can resist the allure of false promises.</w:t>
      </w:r>
    </w:p>
    <w:p w14:paraId="051E6CD1"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apply Jesus' strategies to resist temptation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temptation is crucial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resistance to temptation? </w:t>
      </w:r>
    </w:p>
    <w:p w14:paraId="7B41321D"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Authority of Jesus</w:t>
      </w:r>
    </w:p>
    <w:p w14:paraId="0F2C787A"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 xml:space="preserve">When Jesus teaches in the synagogue, His authority is evident, and the people are amazed. "They were astonished at His teaching, because His message had authority" (Luke 4:32). This authority comes from His divine nature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intimate relationship with the Father. As followers of Christ, we can trust in His authority over our lives and the world, knowing that His words are true and powerful.</w:t>
      </w:r>
    </w:p>
    <w:p w14:paraId="38169033"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apply Jesus' authority in your daily decision-making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Jesus' authority impacts your personal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authority to influence others positively in your community? </w:t>
      </w:r>
    </w:p>
    <w:p w14:paraId="6B418E90" w14:textId="77777777" w:rsidR="003624F6"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7835CF"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3FBE494E" w14:textId="77777777" w:rsidR="003624F6" w:rsidRDefault="003624F6" w:rsidP="005D151D">
      <w:pPr>
        <w:spacing w:line="247" w:lineRule="auto"/>
        <w:rPr>
          <w:rFonts w:eastAsia="Times New Roman"/>
          <w:b/>
          <w:bCs/>
          <w:kern w:val="0"/>
          <w:sz w:val="21"/>
          <w:szCs w:val="21"/>
        </w:rPr>
      </w:pPr>
    </w:p>
    <w:p w14:paraId="54A6D0FD" w14:textId="49B4FF98"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Mission to Proclaim Good News</w:t>
      </w:r>
    </w:p>
    <w:p w14:paraId="1EAC594C"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declares His mission in the synagogue, quoting Isaiah: "The Spirit of the Lord is on Me, because He has anointed Me to preach good news to the poor" (Luke 4:18). This mission is not just for Jesus but for all believers. We are called to share the good news of salvation with those around us, bringing hope and healing to a broken world. Let us embrace this mission with joy and purpose.</w:t>
      </w:r>
    </w:p>
    <w:p w14:paraId="7966E2C6" w14:textId="77777777" w:rsidR="003624F6" w:rsidRDefault="005D151D" w:rsidP="005D151D">
      <w:pPr>
        <w:spacing w:line="247" w:lineRule="auto"/>
      </w:pPr>
      <w:r w:rsidRPr="00F6333B">
        <w:rPr>
          <w:rFonts w:eastAsia="Times New Roman"/>
          <w:kern w:val="0"/>
          <w:sz w:val="21"/>
          <w:szCs w:val="21"/>
        </w:rPr>
        <w:t>1. How can you actively proclaim good news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proclaiming good news as central to His mission?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embody the message of good news in your community?</w:t>
      </w:r>
    </w:p>
    <w:p w14:paraId="4191AA88" w14:textId="6D4B3616"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Rejection of Jesus</w:t>
      </w:r>
    </w:p>
    <w:p w14:paraId="0C480D5C"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Despite His powerful teaching and miracles, Jesus faces rejection in His hometown of Nazareth. "Truly I tell you," He said, "no prophet is accepted in his hometown" (Luke 4:24). This reminds us that following Christ may lead to rejection and opposition. However, we can take heart, knowing that Jesus Himself experienced the same and that our ultimate acceptance comes from God.</w:t>
      </w:r>
    </w:p>
    <w:p w14:paraId="43352FC1"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respond when facing rejection for your beliefs or values, like Jesus did in Nazareth?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familiarity sometimes leads to rejection, and how can you overcome this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response to rejection that can be applied in your own life? </w:t>
      </w:r>
    </w:p>
    <w:p w14:paraId="329C6508" w14:textId="77777777" w:rsidR="003624F6"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2E99FC1"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1A095F69" w14:textId="77777777" w:rsidR="003624F6" w:rsidRDefault="003624F6" w:rsidP="005D151D">
      <w:pPr>
        <w:spacing w:line="247" w:lineRule="auto"/>
        <w:rPr>
          <w:rFonts w:eastAsia="Times New Roman"/>
          <w:b/>
          <w:bCs/>
          <w:kern w:val="0"/>
          <w:sz w:val="21"/>
          <w:szCs w:val="21"/>
        </w:rPr>
      </w:pPr>
    </w:p>
    <w:p w14:paraId="6A75D4D4" w14:textId="27A257A7"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Power of Healing</w:t>
      </w:r>
    </w:p>
    <w:p w14:paraId="4572C16D"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4, Jesus heals many who are sick and oppressed by demons. "He laid His hands on each of them and healed them" (Luke 4:40). This demonstrates His compassion and power to restore. As believers, we are called to be agents of healing in our communities, offering prayer, support, and love to those in need, trusting in God's power to bring wholeness.</w:t>
      </w:r>
    </w:p>
    <w:p w14:paraId="5E73487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apply Jesus' healing power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crucial in experiencing healing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an environment of healing in your community? </w:t>
      </w:r>
    </w:p>
    <w:p w14:paraId="07AFDD38"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Solitude and Prayer</w:t>
      </w:r>
    </w:p>
    <w:p w14:paraId="00C6549C"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After a day of teaching and healing, Jesus withdraws to a solitary place to pray. "At daybreak, Jesus went out to a solitary place" (Luke 4:42). This highlights the necessity of solitude and prayer in maintaining a strong relationship with God. In our busy lives, we must prioritize time alone with the Father, seeking His presence and guidance.</w:t>
      </w:r>
    </w:p>
    <w:p w14:paraId="53A89F0A"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incorporate solitude and prayer into your daily routine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prioritized solitude and prayer before beginning His ministry?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example of seeking solitude to strengthen your relationship with God? </w:t>
      </w:r>
    </w:p>
    <w:p w14:paraId="6E4E62F1" w14:textId="77777777" w:rsidR="003624F6"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6DB646"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571D4851" w14:textId="77777777" w:rsidR="003624F6" w:rsidRDefault="003624F6" w:rsidP="005D151D">
      <w:pPr>
        <w:spacing w:line="247" w:lineRule="auto"/>
        <w:rPr>
          <w:rFonts w:eastAsia="Times New Roman"/>
          <w:b/>
          <w:bCs/>
          <w:kern w:val="0"/>
          <w:sz w:val="21"/>
          <w:szCs w:val="21"/>
        </w:rPr>
      </w:pPr>
    </w:p>
    <w:p w14:paraId="06EA2F95" w14:textId="31F67618"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Call to Follow Jesus</w:t>
      </w:r>
    </w:p>
    <w:p w14:paraId="61302A1D"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As Jesus calls His first disciples, He invites them to leave everything and follow Him. This call is extended to us today. "Come, follow Me," Jesus said, "and I will make you fishers of men" (Luke 5:10). Following Jesus requires commitment and sacrifice, but it leads to a life of purpose and fulfillment as we join Him in His mission.</w:t>
      </w:r>
    </w:p>
    <w:p w14:paraId="0FCC833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overcome temptations when following Jesus, as seen in Luke 4's wilderness experience?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prioritizing Jesus' teachings over societal expectations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Jesus' rejection in Nazareth challenge us to remain steadfast in our commitment to follow Him? </w:t>
      </w:r>
    </w:p>
    <w:p w14:paraId="33D27EF1"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Kingdom of God is at Hand</w:t>
      </w:r>
    </w:p>
    <w:p w14:paraId="2D5CB29A"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Throughout Luke 4, Jesus proclaims the arrival of God's kingdom. "I must preach the good news of the kingdom of God to the other towns as well, because that is why I was sent" (Luke 4:43). This message is as relevant today as it was then. We are invited to be part of this kingdom, living under God's rule and sharing His love with the world. Let us embrace this calling with enthusiasm and dedication.</w:t>
      </w:r>
    </w:p>
    <w:p w14:paraId="583C899F" w14:textId="77777777" w:rsidR="005D151D" w:rsidRPr="001B37DC" w:rsidRDefault="005D151D" w:rsidP="005D151D">
      <w:pPr>
        <w:spacing w:line="247" w:lineRule="auto"/>
        <w:rPr>
          <w:rFonts w:eastAsia="Times New Roman"/>
          <w:kern w:val="0"/>
          <w:sz w:val="21"/>
          <w:szCs w:val="21"/>
        </w:rPr>
      </w:pPr>
      <w:r w:rsidRPr="00F6333B">
        <w:rPr>
          <w:rFonts w:eastAsia="Times New Roman"/>
          <w:kern w:val="0"/>
          <w:sz w:val="21"/>
          <w:szCs w:val="21"/>
        </w:rPr>
        <w:t>1. How can you actively participate in bringing the Kingdom of God into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the immediacy of the Kingdom of God in His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prioritize the values of God's Kingdom in your community?</w:t>
      </w:r>
      <w:r w:rsidRPr="001B37DC">
        <w:br w:type="page"/>
      </w:r>
    </w:p>
    <w:p w14:paraId="25788423" w14:textId="77777777" w:rsidR="005D151D" w:rsidRPr="005D151D" w:rsidRDefault="005D151D" w:rsidP="005D151D">
      <w:pPr>
        <w:spacing w:line="247" w:lineRule="auto"/>
        <w:jc w:val="center"/>
        <w:outlineLvl w:val="0"/>
        <w:rPr>
          <w:rFonts w:eastAsia="Times New Roman"/>
          <w:b/>
          <w:bCs/>
          <w:kern w:val="36"/>
          <w:sz w:val="32"/>
          <w:szCs w:val="32"/>
        </w:rPr>
      </w:pPr>
      <w:r w:rsidRPr="005D151D">
        <w:rPr>
          <w:rFonts w:eastAsia="Times New Roman"/>
          <w:b/>
          <w:bCs/>
          <w:kern w:val="36"/>
          <w:sz w:val="32"/>
          <w:szCs w:val="32"/>
        </w:rPr>
        <w:t>Luke 5 Teaching Points and Bible Study Questions</w:t>
      </w:r>
    </w:p>
    <w:p w14:paraId="1B71F15C" w14:textId="196C1DD9"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Power of Obedience</w:t>
      </w:r>
    </w:p>
    <w:p w14:paraId="7D450433"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5, we see Simon Peter's life transformed by a simple act of obedience. When Jesus instructs him to "Put out into deep water and let down your nets for a catch" (Luke 5:4), Peter initially hesitates, citing a fruitless night of fishing. Yet, he chooses to trust Jesus, saying, "But because You say so, I will let down the nets" (Luke 5:5). This act of faith leads to an overwhelming catch of fish. The lesson here is clear: obedience to God's word, even when it defies our understanding, can lead to abundant blessings.</w:t>
      </w:r>
    </w:p>
    <w:p w14:paraId="5BBF180E"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apply Peter's obedience to Jesus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guidance can lead to unexpected blessings?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fishermen's obedience when facing challenges in your own life? </w:t>
      </w:r>
    </w:p>
    <w:p w14:paraId="4D0AB0EB"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Follow</w:t>
      </w:r>
    </w:p>
    <w:p w14:paraId="2E320D6D"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invitation to Peter, James, and John to become "fishers of men" (Luke 5:10) is a powerful reminder of our calling. When they left everything to follow Him, they demonstrated that true discipleship requires prioritizing God's mission over worldly pursuits. This passage encourages us to evaluate our own lives and consider what we might need to leave behind to fully embrace our calling.</w:t>
      </w:r>
    </w:p>
    <w:p w14:paraId="5139D13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respond to Jesus' call to follow Him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obstacles might prevent you from fully committing to follow Jesus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Jesus chose ordinary people like fishermen to be His disciples? </w:t>
      </w:r>
    </w:p>
    <w:p w14:paraId="1FC21017" w14:textId="77777777" w:rsidR="003624F6"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EE9CDAE"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78F79CAB" w14:textId="77777777" w:rsidR="003624F6" w:rsidRDefault="003624F6" w:rsidP="005D151D">
      <w:pPr>
        <w:spacing w:line="247" w:lineRule="auto"/>
        <w:rPr>
          <w:rFonts w:eastAsia="Times New Roman"/>
          <w:b/>
          <w:bCs/>
          <w:kern w:val="0"/>
          <w:sz w:val="21"/>
          <w:szCs w:val="21"/>
        </w:rPr>
      </w:pPr>
    </w:p>
    <w:p w14:paraId="321BCA74" w14:textId="6A848538"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Importance of Humility</w:t>
      </w:r>
    </w:p>
    <w:p w14:paraId="6F3282B4"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Peter's reaction to the miraculous catch is one of humility and awe. He falls at Jesus' knees, saying, "Go away from me, Lord, for I am a sinful man" (Luke 5:8). Recognizing our own unworthiness in the presence of God's holiness is crucial. It is through humility that we open ourselves to His grace and transformation.</w:t>
      </w:r>
    </w:p>
    <w:p w14:paraId="7FCD26ED"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practice humility in your daily interactions, as demonstrated by Jesus in Luke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spiritual growth, according to Luke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Peter's humble response to Jesus in Luke 5:8? </w:t>
      </w:r>
    </w:p>
    <w:p w14:paraId="7C5B55E5"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Jesus to Heal</w:t>
      </w:r>
    </w:p>
    <w:p w14:paraId="56FB1F83"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 xml:space="preserve">In Luke 5, Jesus heals a man with leprosy, demonstrating His compassion and divine authority. When the man says, "Lord, if You are willing, </w:t>
      </w:r>
      <w:proofErr w:type="gramStart"/>
      <w:r w:rsidRPr="00F6333B">
        <w:rPr>
          <w:rFonts w:eastAsia="Times New Roman"/>
          <w:kern w:val="0"/>
          <w:sz w:val="21"/>
          <w:szCs w:val="21"/>
        </w:rPr>
        <w:t>You</w:t>
      </w:r>
      <w:proofErr w:type="gramEnd"/>
      <w:r w:rsidRPr="00F6333B">
        <w:rPr>
          <w:rFonts w:eastAsia="Times New Roman"/>
          <w:kern w:val="0"/>
          <w:sz w:val="21"/>
          <w:szCs w:val="21"/>
        </w:rPr>
        <w:t xml:space="preserve"> can make me clean" (Luke 5:12), Jesus responds, "I am willing. Be clean!" (Luke 5:13). This story reassures us that Jesus is both willing and able to heal our deepest wounds, whether physical or spiritual.</w:t>
      </w:r>
    </w:p>
    <w:p w14:paraId="7AF4BF06"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apply Jesus' healing power in your life today, both physically and spiritually?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played a crucial role in the healings performed by Jesus in Luke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approach to healing that can be applied to helping others? </w:t>
      </w:r>
    </w:p>
    <w:p w14:paraId="5D7D203E" w14:textId="77777777" w:rsidR="003624F6"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105F44"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0F99FE61" w14:textId="77777777" w:rsidR="003624F6" w:rsidRDefault="003624F6" w:rsidP="005D151D">
      <w:pPr>
        <w:spacing w:line="247" w:lineRule="auto"/>
        <w:rPr>
          <w:rFonts w:eastAsia="Times New Roman"/>
          <w:b/>
          <w:bCs/>
          <w:kern w:val="0"/>
          <w:sz w:val="21"/>
          <w:szCs w:val="21"/>
        </w:rPr>
      </w:pPr>
    </w:p>
    <w:p w14:paraId="1A51529A" w14:textId="5723B315"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Faith in Action</w:t>
      </w:r>
    </w:p>
    <w:p w14:paraId="3CDA9684"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story of the paralyzed man whose friends lower him through the roof to reach Jesus (Luke 5:18-19) is a testament to the power of faith in action. Jesus, seeing their faith, forgives the man's sins and heals him. This narrative challenges us to actively seek Jesus, overcoming obstacles with faith and determination.</w:t>
      </w:r>
    </w:p>
    <w:p w14:paraId="54D302D0" w14:textId="77777777" w:rsidR="003624F6" w:rsidRDefault="005D151D" w:rsidP="005D151D">
      <w:pPr>
        <w:spacing w:line="247" w:lineRule="auto"/>
      </w:pPr>
      <w:r w:rsidRPr="00F6333B">
        <w:rPr>
          <w:rFonts w:eastAsia="Times New Roman"/>
          <w:kern w:val="0"/>
          <w:sz w:val="21"/>
          <w:szCs w:val="21"/>
        </w:rPr>
        <w:t>1. How can you demonstrate faith in action in your daily life like the fishermen in Luke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taking a leap of faith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acting on faith sometimes require leaving your comfort zone, as seen in Luke 5?</w:t>
      </w:r>
    </w:p>
    <w:p w14:paraId="6115973C" w14:textId="09F3460C"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Authority to Forgive Sins</w:t>
      </w:r>
    </w:p>
    <w:p w14:paraId="1457C080"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When Jesus forgives the paralyzed man's sins, the Pharisees question His authority. Jesus responds by healing the man, proving His divine authority to forgive sins (Luke 5:24). This underscores the truth that Jesus is not just a healer but the Savior, offering forgiveness and reconciliation with God.</w:t>
      </w:r>
    </w:p>
    <w:p w14:paraId="0580B0F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apply the concept of forgiveness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prioritized forgiving sins before healing the paralytic?</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embrace and extend forgiveness in challenging situations? </w:t>
      </w:r>
    </w:p>
    <w:p w14:paraId="66B61948" w14:textId="77777777" w:rsidR="003624F6"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3E523BB"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0C8D2D44" w14:textId="77777777" w:rsidR="003624F6" w:rsidRDefault="003624F6" w:rsidP="005D151D">
      <w:pPr>
        <w:spacing w:line="247" w:lineRule="auto"/>
        <w:rPr>
          <w:rFonts w:eastAsia="Times New Roman"/>
          <w:b/>
          <w:bCs/>
          <w:kern w:val="0"/>
          <w:sz w:val="21"/>
          <w:szCs w:val="21"/>
        </w:rPr>
      </w:pPr>
    </w:p>
    <w:p w14:paraId="3511ABA1" w14:textId="789879FF"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Call to Repentance</w:t>
      </w:r>
    </w:p>
    <w:p w14:paraId="01F2064D"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interaction with Levi, the tax collector, highlights the transformative power of repentance. Levi leaves everything to follow Jesus, hosting a banquet to introduce others to Him (Luke 5:27-29). Jesus' mission is clear: "I have not come to call the righteous, but sinners, to repentance" (Luke 5:32). This reminds us that no one is beyond the reach of God's grace.</w:t>
      </w:r>
    </w:p>
    <w:p w14:paraId="3CE85E09"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incorporate daily practices that reflect a genuine call to repentance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essential for personal growth and spiritual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encourage others to embrace repentance in their own lives? </w:t>
      </w:r>
    </w:p>
    <w:p w14:paraId="396C639A"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New Beginnings</w:t>
      </w:r>
    </w:p>
    <w:p w14:paraId="0E35DDBF"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response to questions about fasting, Jesus speaks of new wine needing new wineskins (Luke 5:37-38). This metaphor illustrates the joy and transformation that come with embracing the new life Jesus offers. It encourages us to be open to change and renewal, allowing God to work in fresh and unexpected ways.</w:t>
      </w:r>
    </w:p>
    <w:p w14:paraId="438890D9"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embracing new beginnings in faith bring joy to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following Jesus' call for a fresh start?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letting go of the past help in experiencing the joy of new beginnings? </w:t>
      </w:r>
    </w:p>
    <w:p w14:paraId="01B24F5A" w14:textId="77777777" w:rsidR="003624F6"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F2136A5"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6AB74149" w14:textId="77777777" w:rsidR="003624F6" w:rsidRDefault="003624F6" w:rsidP="005D151D">
      <w:pPr>
        <w:spacing w:line="247" w:lineRule="auto"/>
        <w:rPr>
          <w:rFonts w:eastAsia="Times New Roman"/>
          <w:b/>
          <w:bCs/>
          <w:kern w:val="0"/>
          <w:sz w:val="21"/>
          <w:szCs w:val="21"/>
        </w:rPr>
      </w:pPr>
    </w:p>
    <w:p w14:paraId="6929B1F7" w14:textId="783A2C02"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Value of Community</w:t>
      </w:r>
    </w:p>
    <w:p w14:paraId="7F9D4876"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Throughout Luke 5, we see the importance of community in the journey of faith. From the fishermen working together to the friends of the paralyzed man, community plays a vital role in supporting and encouraging one another. This chapter reminds us to surround ourselves with fellow believers who can uplift and strengthen our faith.</w:t>
      </w:r>
    </w:p>
    <w:p w14:paraId="4FF1E11C"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actively support your community like the friends who brought the paralytic to Jesus?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is essential for spiritual growth and accountability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build a stronger, faith-centered community around you? </w:t>
      </w:r>
    </w:p>
    <w:p w14:paraId="0D55CDF6"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Urgency of the Gospel</w:t>
      </w:r>
    </w:p>
    <w:p w14:paraId="2FCB013A"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Finally, Luke 5 emphasizes the urgency of sharing the Gospel. Jesus' call to be "fishers of men" (Luke 5:10) is a call to action for all believers. The world is in need of the hope and salvation that only Jesus can provide, and it is our privilege and responsibility to share this message with urgency and love.</w:t>
      </w:r>
    </w:p>
    <w:p w14:paraId="19FAE404" w14:textId="77777777" w:rsidR="005D151D" w:rsidRPr="001B37DC" w:rsidRDefault="005D151D" w:rsidP="005D151D">
      <w:pPr>
        <w:spacing w:line="247" w:lineRule="auto"/>
        <w:rPr>
          <w:rFonts w:eastAsia="Times New Roman"/>
          <w:kern w:val="0"/>
          <w:sz w:val="21"/>
          <w:szCs w:val="21"/>
        </w:rPr>
      </w:pPr>
      <w:r w:rsidRPr="00F6333B">
        <w:rPr>
          <w:rFonts w:eastAsia="Times New Roman"/>
          <w:kern w:val="0"/>
          <w:sz w:val="21"/>
          <w:szCs w:val="21"/>
        </w:rPr>
        <w:t>1. How can you prioritize sharing the Gospel in your daily interactions and routines?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urgency in spreading the Gospel message?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respond immediately to God's call in your life?</w:t>
      </w:r>
      <w:r w:rsidRPr="001B37DC">
        <w:br w:type="page"/>
      </w:r>
    </w:p>
    <w:p w14:paraId="490A2E0B" w14:textId="77777777" w:rsidR="005D151D" w:rsidRPr="005D151D" w:rsidRDefault="005D151D" w:rsidP="005D151D">
      <w:pPr>
        <w:spacing w:line="247" w:lineRule="auto"/>
        <w:jc w:val="center"/>
        <w:outlineLvl w:val="0"/>
        <w:rPr>
          <w:rFonts w:eastAsia="Times New Roman"/>
          <w:b/>
          <w:bCs/>
          <w:kern w:val="36"/>
          <w:sz w:val="32"/>
          <w:szCs w:val="32"/>
        </w:rPr>
      </w:pPr>
      <w:r w:rsidRPr="005D151D">
        <w:rPr>
          <w:rFonts w:eastAsia="Times New Roman"/>
          <w:b/>
          <w:bCs/>
          <w:kern w:val="36"/>
          <w:sz w:val="32"/>
          <w:szCs w:val="32"/>
        </w:rPr>
        <w:t>Luke 6 Teaching Points and Bible Study Questions</w:t>
      </w:r>
    </w:p>
    <w:p w14:paraId="26952581" w14:textId="13507167"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Love Your Enemies</w:t>
      </w:r>
    </w:p>
    <w:p w14:paraId="42CC809B"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a world that often encourages retaliation, Jesus offers a radical alternative: "But to those of you who will listen, I say: Love your enemies, do good to those who hate you" (Luke 6:27). This isn't just a suggestion; it's a transformative way to live. By loving those who oppose us, we reflect the unconditional love of Christ and open doors for reconciliation and peace. Imagine the impact if we all chose love over hate!</w:t>
      </w:r>
    </w:p>
    <w:p w14:paraId="3A6EA3BC"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practically show love to someone who has wronged you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loving enemies is emphasized as important in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overcome feelings of resentment towards those who oppose you? </w:t>
      </w:r>
    </w:p>
    <w:p w14:paraId="418C2C94"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Golden Rule</w:t>
      </w:r>
    </w:p>
    <w:p w14:paraId="3996F5F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simplicity and power of the Golden Rule cannot be overstated: "Do to others as you would have them do to you" (Luke 6:31). This principle is a cornerstone for building strong, compassionate communities. When we treat others with the kindness and respect we desire, we create a ripple effect of positivity and grace. It's a daily practice that can change the world, one interaction at a time.</w:t>
      </w:r>
    </w:p>
    <w:p w14:paraId="6F66FA84"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apply the Golden Rule in challenging relationships or situations at work or school?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treating others as you want to be treated?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practicing the Golden Rule can transform personal and community interactions? </w:t>
      </w:r>
    </w:p>
    <w:p w14:paraId="7EC40D74" w14:textId="77777777" w:rsidR="003624F6"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3F7066"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2EDD48DC" w14:textId="77777777" w:rsidR="003624F6" w:rsidRDefault="003624F6" w:rsidP="005D151D">
      <w:pPr>
        <w:spacing w:line="247" w:lineRule="auto"/>
        <w:rPr>
          <w:rFonts w:eastAsia="Times New Roman"/>
          <w:b/>
          <w:bCs/>
          <w:kern w:val="0"/>
          <w:sz w:val="21"/>
          <w:szCs w:val="21"/>
        </w:rPr>
      </w:pPr>
    </w:p>
    <w:p w14:paraId="5CA58879" w14:textId="4CC7FA61"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Judge Not</w:t>
      </w:r>
    </w:p>
    <w:p w14:paraId="557160CC"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warns us against the pitfalls of judgment: "Do not judge, and you will not be judged. Do not condemn, and you will not be condemned. Forgive, and you will be forgiven" (Luke 6:37). By withholding judgment, we allow room for understanding and forgiveness. This lesson encourages us to focus on our own growth and to extend grace to others, fostering a more loving and accepting environment.</w:t>
      </w:r>
    </w:p>
    <w:p w14:paraId="799B5FF3"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practice withholding judgment in everyday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understand others before forming judgments?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a more forgiving attitude towards others? </w:t>
      </w:r>
    </w:p>
    <w:p w14:paraId="58BCF86B"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Measure You Use</w:t>
      </w:r>
    </w:p>
    <w:p w14:paraId="6493068C"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Generosity is a theme that runs deep in Luke 6: "Give, and it will be given to you. A good measure, pressed down, shaken together, and running over, will be poured into your lap" (Luke 6:38). This isn't just about material giving; it's about the spirit of generosity in all aspects of life. When we give freely, we receive abundantly, not just in material wealth but in joy, peace, and fulfillment.</w:t>
      </w:r>
    </w:p>
    <w:p w14:paraId="776F155A"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apply the principle of "the measure you use" in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be generous in your judgments and actions towards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ensure you measure others with grace and understanding? </w:t>
      </w:r>
    </w:p>
    <w:p w14:paraId="283C30B7" w14:textId="77777777" w:rsidR="003624F6"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5A8A950"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6EA3F02D" w14:textId="77777777" w:rsidR="003624F6" w:rsidRDefault="003624F6" w:rsidP="005D151D">
      <w:pPr>
        <w:spacing w:line="247" w:lineRule="auto"/>
        <w:rPr>
          <w:rFonts w:eastAsia="Times New Roman"/>
          <w:b/>
          <w:bCs/>
          <w:kern w:val="0"/>
          <w:sz w:val="21"/>
          <w:szCs w:val="21"/>
        </w:rPr>
      </w:pPr>
    </w:p>
    <w:p w14:paraId="7B931E7E" w14:textId="727431B5"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Blind Leading the Blind</w:t>
      </w:r>
    </w:p>
    <w:p w14:paraId="5605D144"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uses a vivid metaphor to caution against following misguided leaders: "Can a blind man lead a blind man? Will they not both fall into a pit?" (Luke 6:39). This lesson reminds us to seek wisdom and guidance from those who are spiritually mature and grounded in truth. By choosing our mentors wisely, we ensure that we are led on a path of righteousness and growth.</w:t>
      </w:r>
    </w:p>
    <w:p w14:paraId="0B828CE2" w14:textId="77777777" w:rsidR="003624F6" w:rsidRDefault="005D151D" w:rsidP="005D151D">
      <w:pPr>
        <w:spacing w:line="247" w:lineRule="auto"/>
      </w:pPr>
      <w:r w:rsidRPr="00F6333B">
        <w:rPr>
          <w:rFonts w:eastAsia="Times New Roman"/>
          <w:kern w:val="0"/>
          <w:sz w:val="21"/>
          <w:szCs w:val="21"/>
        </w:rPr>
        <w:t>1. How can you ensure you're not following "blind" guidance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evaluate the sources of your advice?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become a more discerning leader for others?</w:t>
      </w:r>
    </w:p>
    <w:p w14:paraId="24A64C7A" w14:textId="44D070C2"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Speck and the Log</w:t>
      </w:r>
    </w:p>
    <w:p w14:paraId="1AD0B68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Self-awareness is key to personal growth, as Jesus illustrates: "How can you say to your brother, ‘Brother, let me take the speck out of your eye,’ while you yourself fail to see the beam in your own eye?" (Luke 6:42). Before we critique others, we must first examine our own hearts and actions. This introspection leads to humility and a more authentic way of living.</w:t>
      </w:r>
    </w:p>
    <w:p w14:paraId="53F6C9C2"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become more aware of your own faults before judging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easier to notice others' flaws than your own?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address your own "log" before helping others with their "speck"? </w:t>
      </w:r>
    </w:p>
    <w:p w14:paraId="458EDFFF" w14:textId="77777777" w:rsidR="003624F6"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80D35D1"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21F87C57" w14:textId="77777777" w:rsidR="003624F6" w:rsidRDefault="003624F6" w:rsidP="005D151D">
      <w:pPr>
        <w:spacing w:line="247" w:lineRule="auto"/>
        <w:rPr>
          <w:rFonts w:eastAsia="Times New Roman"/>
          <w:b/>
          <w:bCs/>
          <w:kern w:val="0"/>
          <w:sz w:val="21"/>
          <w:szCs w:val="21"/>
        </w:rPr>
      </w:pPr>
    </w:p>
    <w:p w14:paraId="3DA6EF38" w14:textId="7DD65143"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A Tree and Its Fruit</w:t>
      </w:r>
    </w:p>
    <w:p w14:paraId="483405B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Our actions reveal our true character, as Jesus explains: "For every tree is known by its own fruit" (Luke 6:44). This lesson encourages us to cultivate good fruit in our lives—acts of kindness, love, and integrity. By focusing on our inner transformation, we naturally produce positive outcomes that bless those around us.</w:t>
      </w:r>
    </w:p>
    <w:p w14:paraId="0ECC3D89"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identify and nurture good "fruit"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examine the "fruit" in your own life regularly?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your core values and beliefs? </w:t>
      </w:r>
    </w:p>
    <w:p w14:paraId="4C617481"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Wise and Foolish Builders</w:t>
      </w:r>
    </w:p>
    <w:p w14:paraId="51BF5A7E"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Foundations matter, both in construction and in life: "He is like a man building a house, who dug down deep and laid his foundation on rock" (Luke 6:48). Building our lives on the solid foundation of Christ's teachings ensures stability and resilience, even in the face of life's storms. This lesson is a call to prioritize spiritual depth and strength.</w:t>
      </w:r>
    </w:p>
    <w:p w14:paraId="34FF879D"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ensure your life's foundation is built on solid principles from Jesus'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some people choose to ignore wise advice despite knowing the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during life's challenges? </w:t>
      </w:r>
    </w:p>
    <w:p w14:paraId="6B7E60E2" w14:textId="77777777" w:rsidR="003624F6"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A8FC12"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394B5B81" w14:textId="77777777" w:rsidR="003624F6" w:rsidRDefault="003624F6" w:rsidP="005D151D">
      <w:pPr>
        <w:spacing w:line="247" w:lineRule="auto"/>
        <w:rPr>
          <w:rFonts w:eastAsia="Times New Roman"/>
          <w:b/>
          <w:bCs/>
          <w:kern w:val="0"/>
          <w:sz w:val="21"/>
          <w:szCs w:val="21"/>
        </w:rPr>
      </w:pPr>
    </w:p>
    <w:p w14:paraId="4A0264D5" w14:textId="73DB25F0"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Overflow of the Heart</w:t>
      </w:r>
    </w:p>
    <w:p w14:paraId="58E30E34"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Our words are a reflection of our inner state: "For out of the overflow of the heart, the mouth speaks" (Luke 6:45). This lesson challenges us to fill our hearts with goodness and truth, so that our speech naturally uplifts and encourages others. By nurturing a heart aligned with God's love, we become vessels of His grace in the world.</w:t>
      </w:r>
    </w:p>
    <w:p w14:paraId="19A4BE0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ensure your words reflect the true overflow of your heart in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examine the source of your heart's overflow regularly?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heart that overflows with kindness and love? </w:t>
      </w:r>
    </w:p>
    <w:p w14:paraId="601AE3EA"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Action</w:t>
      </w:r>
    </w:p>
    <w:p w14:paraId="02A66BE4"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Finally, Jesus emphasizes the importance of action: "Why do you call Me ‘Lord, Lord,’ but not do what I say?" (Luke 6:46). Faith is not just about belief; it's about living out those beliefs through our actions. This lesson is a powerful reminder to align our lives with our faith, demonstrating our commitment to Christ through our daily choices and deeds.</w:t>
      </w:r>
    </w:p>
    <w:p w14:paraId="4585C22D" w14:textId="77777777" w:rsidR="005D151D" w:rsidRPr="001B37DC" w:rsidRDefault="005D151D" w:rsidP="005D151D">
      <w:pPr>
        <w:spacing w:line="247" w:lineRule="auto"/>
        <w:rPr>
          <w:rFonts w:eastAsia="Times New Roman"/>
          <w:kern w:val="0"/>
          <w:sz w:val="21"/>
          <w:szCs w:val="21"/>
        </w:rPr>
      </w:pPr>
      <w:r w:rsidRPr="00F6333B">
        <w:rPr>
          <w:rFonts w:eastAsia="Times New Roman"/>
          <w:kern w:val="0"/>
          <w:sz w:val="21"/>
          <w:szCs w:val="21"/>
        </w:rPr>
        <w:t>1. How can you apply the principle of loving your enemies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actions can you take to build a strong foundation like the wise builder?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Jesus emphasizes mercy over judgment, and how can you practice this?</w:t>
      </w:r>
      <w:r w:rsidRPr="001B37DC">
        <w:br w:type="page"/>
      </w:r>
    </w:p>
    <w:p w14:paraId="3777029B" w14:textId="77777777" w:rsidR="005D151D" w:rsidRPr="005D151D" w:rsidRDefault="005D151D" w:rsidP="005D151D">
      <w:pPr>
        <w:spacing w:line="247" w:lineRule="auto"/>
        <w:jc w:val="center"/>
        <w:outlineLvl w:val="0"/>
        <w:rPr>
          <w:rFonts w:eastAsia="Times New Roman"/>
          <w:b/>
          <w:bCs/>
          <w:kern w:val="36"/>
          <w:sz w:val="32"/>
          <w:szCs w:val="32"/>
        </w:rPr>
      </w:pPr>
      <w:r w:rsidRPr="005D151D">
        <w:rPr>
          <w:rFonts w:eastAsia="Times New Roman"/>
          <w:b/>
          <w:bCs/>
          <w:kern w:val="36"/>
          <w:sz w:val="32"/>
          <w:szCs w:val="32"/>
        </w:rPr>
        <w:t>Luke 7 Teaching Points and Bible Study Questions</w:t>
      </w:r>
    </w:p>
    <w:p w14:paraId="6BABBF02" w14:textId="1B022C52"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Faith That Amazes Jesus</w:t>
      </w:r>
    </w:p>
    <w:p w14:paraId="36CBB39A"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7, we encounter the story of the centurion whose faith astonished Jesus. The centurion believed that Jesus could heal his servant with just a word, demonstrating profound trust in Christ's authority. Jesus responded, "I tell you, not even in Israel have I found such great faith" (Luke 7:9). This teaches us that faith isn't about proximity or status but about recognizing and trusting in the power of Jesus.</w:t>
      </w:r>
    </w:p>
    <w:p w14:paraId="3FB5E8CC"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demonstrate faith in your daily life that might amaze Jesus?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was amazed by the centurion's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faith in challenging situations? </w:t>
      </w:r>
    </w:p>
    <w:p w14:paraId="40B0A962"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Compassion for the Marginalized</w:t>
      </w:r>
    </w:p>
    <w:p w14:paraId="545EF52F"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encounter with the widow of Nain highlights His deep compassion. As He approached the town, He saw a funeral procession for the widow's only son. Moved by her plight, Jesus said, "Do not weep" (Luke 7:13), and then He raised her son from the dead. This act reminds us that Jesus cares deeply for those who are suffering and marginalized, and we are called to reflect His compassion in our own lives.</w:t>
      </w:r>
    </w:p>
    <w:p w14:paraId="59F0EB1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show compassion to marginalized individuals in your community like Jesus did in Luke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prioritized helping the marginalized, and how can we emulate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advocate for marginalized groups, inspired by Jesus' actions in Luke 7? </w:t>
      </w:r>
    </w:p>
    <w:p w14:paraId="4FA0EC91" w14:textId="77777777" w:rsidR="003624F6"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B8ED0C"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14E60ADE" w14:textId="77777777" w:rsidR="003624F6" w:rsidRDefault="003624F6" w:rsidP="005D151D">
      <w:pPr>
        <w:spacing w:line="247" w:lineRule="auto"/>
        <w:rPr>
          <w:rFonts w:eastAsia="Times New Roman"/>
          <w:b/>
          <w:bCs/>
          <w:kern w:val="0"/>
          <w:sz w:val="21"/>
          <w:szCs w:val="21"/>
        </w:rPr>
      </w:pPr>
    </w:p>
    <w:p w14:paraId="0A776AC2" w14:textId="0B6AA26E"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Power of a Word</w:t>
      </w:r>
    </w:p>
    <w:p w14:paraId="22475E0F"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When Jesus raised the widow's son, He simply said, "Young man, I say to you, get up!" (Luke 7:14). This demonstrates the incredible power of Jesus' word. In our lives, we can trust that His words hold the same power and authority, capable of bringing life and transformation to any situation.</w:t>
      </w:r>
    </w:p>
    <w:p w14:paraId="26F0272A"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apply the centurion's faith in the power of a word to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word alone was enough to heal, and how does this impact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trust more in the power of words spoken in faith? </w:t>
      </w:r>
    </w:p>
    <w:p w14:paraId="661B3532"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Recognizing Jesus' Identity</w:t>
      </w:r>
    </w:p>
    <w:p w14:paraId="3CD4AF2F"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John the Baptist sent messengers to ask Jesus if He was the one to come. Jesus responded by pointing to His works: "The blind receive sight, the lame walk, the lepers are cleansed, the deaf hear, the dead are raised, and the good news is preached to the poor" (Luke 7:22). This passage encourages us to recognize Jesus not just by His words but by His actions, which fulfill the prophecies and reveal His divine identity.</w:t>
      </w:r>
    </w:p>
    <w:p w14:paraId="465166C1"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recognize Jesus' identity in your daily life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some people struggle to see Jesus' true identity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help others understand and recognize Jesus' identity? </w:t>
      </w:r>
    </w:p>
    <w:p w14:paraId="00A59E10" w14:textId="77777777" w:rsidR="003624F6"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3C010AC"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323029CF" w14:textId="77777777" w:rsidR="003624F6" w:rsidRDefault="003624F6" w:rsidP="005D151D">
      <w:pPr>
        <w:spacing w:line="247" w:lineRule="auto"/>
        <w:rPr>
          <w:rFonts w:eastAsia="Times New Roman"/>
          <w:b/>
          <w:bCs/>
          <w:kern w:val="0"/>
          <w:sz w:val="21"/>
          <w:szCs w:val="21"/>
        </w:rPr>
      </w:pPr>
    </w:p>
    <w:p w14:paraId="3BDFDB4C" w14:textId="0A4C74F9"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Importance of Repentance</w:t>
      </w:r>
    </w:p>
    <w:p w14:paraId="15ECBCA4"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contrasts the responses of the people to John the Baptist and Himself, highlighting the importance of repentance. He says, "But wisdom is vindicated by all her children" (Luke 7:35). This teaches us that true wisdom is shown through a life transformed by repentance and faith, leading to actions that reflect God's kingdom.</w:t>
      </w:r>
    </w:p>
    <w:p w14:paraId="5344CA54" w14:textId="77777777" w:rsidR="003624F6" w:rsidRDefault="005D151D" w:rsidP="005D151D">
      <w:pPr>
        <w:spacing w:line="247" w:lineRule="auto"/>
      </w:pPr>
      <w:r w:rsidRPr="00F6333B">
        <w:rPr>
          <w:rFonts w:eastAsia="Times New Roman"/>
          <w:kern w:val="0"/>
          <w:sz w:val="21"/>
          <w:szCs w:val="21"/>
        </w:rPr>
        <w:t>1. How can you demonstrate genuine repentance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personal growth and spiritual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cultivate a repentant heart in challenging situations?</w:t>
      </w:r>
    </w:p>
    <w:p w14:paraId="4475B33D" w14:textId="64CCFB68" w:rsidR="005D151D" w:rsidRPr="003624F6" w:rsidRDefault="003624F6" w:rsidP="005D151D">
      <w:pPr>
        <w:spacing w:line="247" w:lineRule="auto"/>
      </w:pPr>
      <w:r>
        <w:br/>
      </w:r>
      <w:r>
        <w:br/>
      </w:r>
      <w:r>
        <w:br/>
      </w:r>
      <w:r>
        <w:br/>
      </w:r>
      <w:r w:rsidR="005D151D" w:rsidRPr="00F6333B">
        <w:rPr>
          <w:rFonts w:eastAsia="Times New Roman"/>
          <w:b/>
          <w:bCs/>
          <w:kern w:val="0"/>
          <w:sz w:val="21"/>
          <w:szCs w:val="21"/>
        </w:rPr>
        <w:t>Love and Forgiveness</w:t>
      </w:r>
    </w:p>
    <w:p w14:paraId="7269F70F"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story of the sinful woman who anointed Jesus' feet with perfume is a powerful lesson in love and forgiveness. Jesus tells Simon the Pharisee, "Her many sins have been forgiven, as her great love has shown" (Luke 7:47). This reminds us that those who have been forgiven much, love much, and it challenges us to extend forgiveness and love to others as we have received from Christ.</w:t>
      </w:r>
    </w:p>
    <w:p w14:paraId="6637FAB9"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show love and forgiveness to someone who has wronged you, like Jesus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forgiveness is essential in building loving relationships, as seen in Luke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a forgiving heart in your daily interactions? </w:t>
      </w:r>
    </w:p>
    <w:p w14:paraId="70DED5A2" w14:textId="77777777" w:rsidR="003624F6"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54E123"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0C9A8A37" w14:textId="184DA0E2"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sidRPr="00F6333B">
        <w:rPr>
          <w:rFonts w:eastAsia="Times New Roman"/>
          <w:b/>
          <w:bCs/>
          <w:kern w:val="0"/>
          <w:sz w:val="21"/>
          <w:szCs w:val="21"/>
        </w:rPr>
        <w:t>The Danger of Self-Righteousness</w:t>
      </w:r>
    </w:p>
    <w:p w14:paraId="1FB50EE3"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Simon's reaction to the sinful woman reveals the danger of self-righteousness. Jesus uses this moment to teach that those who recognize their need for forgiveness are closer to the kingdom than those who rely on their own righteousness. We are reminded to approach God with humility, acknowledging our need for His grace.</w:t>
      </w:r>
    </w:p>
    <w:p w14:paraId="0008E912"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guard against self-righteousness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self-righteousness hinders genuine compassion and 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humility and empathy in your spiritual journey? </w:t>
      </w:r>
    </w:p>
    <w:p w14:paraId="70E1F967"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Faith in Forgiveness</w:t>
      </w:r>
    </w:p>
    <w:p w14:paraId="2829E88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tells the woman, "Your faith has saved you; go in peace" (Luke 7:50). This underscores the role of faith in receiving forgiveness and salvation. It is not our works but our faith in Jesus that brings us peace with God, encouraging us to trust Him fully for our salvation.</w:t>
      </w:r>
    </w:p>
    <w:p w14:paraId="6ACA006B"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faith influence your ability to forgive others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essential in receiving and offering forgiveness?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to enhance your capacity for forgiveness? </w:t>
      </w:r>
    </w:p>
    <w:p w14:paraId="30BA4E94" w14:textId="77777777" w:rsidR="003624F6" w:rsidRDefault="005D151D" w:rsidP="003624F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273EA0"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1C0D4657" w14:textId="77777777" w:rsidR="003624F6" w:rsidRDefault="003624F6" w:rsidP="003624F6">
      <w:pPr>
        <w:spacing w:line="247" w:lineRule="auto"/>
        <w:rPr>
          <w:rFonts w:eastAsia="Times New Roman"/>
          <w:b/>
          <w:bCs/>
          <w:kern w:val="0"/>
          <w:sz w:val="21"/>
          <w:szCs w:val="21"/>
        </w:rPr>
      </w:pPr>
    </w:p>
    <w:p w14:paraId="627EFB5C" w14:textId="4A9A49C7" w:rsidR="005D151D" w:rsidRPr="003624F6" w:rsidRDefault="005D151D" w:rsidP="003624F6">
      <w:pPr>
        <w:spacing w:line="247" w:lineRule="auto"/>
        <w:rPr>
          <w:rFonts w:eastAsia="Times New Roman"/>
          <w:b/>
          <w:bCs/>
          <w:kern w:val="0"/>
          <w:sz w:val="21"/>
          <w:szCs w:val="21"/>
        </w:rPr>
      </w:pPr>
      <w:r w:rsidRPr="00F6333B">
        <w:rPr>
          <w:rFonts w:eastAsia="Times New Roman"/>
          <w:b/>
          <w:bCs/>
          <w:kern w:val="0"/>
          <w:sz w:val="21"/>
          <w:szCs w:val="21"/>
        </w:rPr>
        <w:t>The Joy of Salvation</w:t>
      </w:r>
    </w:p>
    <w:p w14:paraId="3C7DE73E"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joy of the woman who was forgiven is palpable. Her actions of love and gratitude are a response to the joy of salvation. This teaches us that salvation is not just a future hope but a present joy that transforms our lives and compels us to live in gratitude and service to God.</w:t>
      </w:r>
    </w:p>
    <w:p w14:paraId="451D01CD"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experience the joy of salvation in your daily life like the forgiven woman in Luke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enhances the joy of salvation, as seen in the story of the centurion?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share the joy of salvation with others, inspired by Jesus' actions in Luke 7? </w:t>
      </w:r>
    </w:p>
    <w:p w14:paraId="04DAEBDE"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Inclusivity of the Gospel</w:t>
      </w:r>
    </w:p>
    <w:p w14:paraId="5D9767AF"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Throughout Luke 7, we see Jesus interacting with a diverse group of people: a Roman centurion, a grieving widow, a sinful woman, and religious leaders. This diversity highlights the inclusivity of the Gospel. Jesus came for all, regardless of background or status, inviting everyone to experience His love and salvation. This challenges us to share the Gospel with all people, reflecting the heart of Christ.</w:t>
      </w:r>
    </w:p>
    <w:p w14:paraId="14717BB8" w14:textId="77777777" w:rsidR="005D151D" w:rsidRPr="001B37DC" w:rsidRDefault="005D151D" w:rsidP="005D151D">
      <w:pPr>
        <w:spacing w:line="247" w:lineRule="auto"/>
        <w:rPr>
          <w:rFonts w:eastAsia="Times New Roman"/>
          <w:kern w:val="0"/>
          <w:sz w:val="21"/>
          <w:szCs w:val="21"/>
        </w:rPr>
      </w:pPr>
      <w:r w:rsidRPr="00F6333B">
        <w:rPr>
          <w:rFonts w:eastAsia="Times New Roman"/>
          <w:kern w:val="0"/>
          <w:sz w:val="21"/>
          <w:szCs w:val="21"/>
        </w:rPr>
        <w:t>1. How can you actively include marginalized individuals in your community, reflecting the inclusivity of the Gospel?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faith over status in His interactions in Luke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church is welcoming to all, as Jesus demonstrated?</w:t>
      </w:r>
      <w:r w:rsidRPr="001B37DC">
        <w:br w:type="page"/>
      </w:r>
    </w:p>
    <w:p w14:paraId="60A3FED5" w14:textId="77777777" w:rsidR="005D151D" w:rsidRPr="005D151D" w:rsidRDefault="005D151D" w:rsidP="005D151D">
      <w:pPr>
        <w:spacing w:line="247" w:lineRule="auto"/>
        <w:jc w:val="center"/>
        <w:outlineLvl w:val="0"/>
        <w:rPr>
          <w:rFonts w:eastAsia="Times New Roman"/>
          <w:b/>
          <w:bCs/>
          <w:kern w:val="36"/>
          <w:sz w:val="32"/>
          <w:szCs w:val="32"/>
        </w:rPr>
      </w:pPr>
      <w:r w:rsidRPr="005D151D">
        <w:rPr>
          <w:rFonts w:eastAsia="Times New Roman"/>
          <w:b/>
          <w:bCs/>
          <w:kern w:val="36"/>
          <w:sz w:val="32"/>
          <w:szCs w:val="32"/>
        </w:rPr>
        <w:t>Luke 8 Teaching Points and Bible Study Questions</w:t>
      </w:r>
    </w:p>
    <w:p w14:paraId="0E742C0A" w14:textId="130FB038"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Power of the Word</w:t>
      </w:r>
    </w:p>
    <w:p w14:paraId="19CA3C60"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8, Jesus shares the Parable of the Sower, illustrating the transformative power of God's Word. "The seed is the word of God" (Luke 8:11). Just as seeds need good soil to grow, our hearts must be receptive to the Word for it to take root and flourish. This lesson reminds us to cultivate a heart that is open and eager to receive God's truth, allowing it to guide our lives and bear fruit.</w:t>
      </w:r>
    </w:p>
    <w:p w14:paraId="7E7ADFF3"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 xml:space="preserve">1. How can you apply the parable of the </w:t>
      </w:r>
      <w:proofErr w:type="spellStart"/>
      <w:r w:rsidRPr="00F6333B">
        <w:rPr>
          <w:rFonts w:eastAsia="Times New Roman"/>
          <w:kern w:val="0"/>
          <w:sz w:val="21"/>
          <w:szCs w:val="21"/>
        </w:rPr>
        <w:t>sower</w:t>
      </w:r>
      <w:proofErr w:type="spellEnd"/>
      <w:r w:rsidRPr="00F6333B">
        <w:rPr>
          <w:rFonts w:eastAsia="Times New Roman"/>
          <w:kern w:val="0"/>
          <w:sz w:val="21"/>
          <w:szCs w:val="21"/>
        </w:rPr>
        <w:t xml:space="preserve"> to strengthen your daily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some people struggle to retain the Word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the Word takes root and flourishes in your life? </w:t>
      </w:r>
    </w:p>
    <w:p w14:paraId="4AEE6C81"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 Over Fear</w:t>
      </w:r>
    </w:p>
    <w:p w14:paraId="37C57B30"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When Jesus calms the storm, He asks His disciples, "Where is your faith?" (Luke 8:25). This powerful moment teaches us that faith in Christ can overcome any fear. No matter the storms we face, trusting in Jesus brings peace and assurance. Let this be a reminder to anchor your faith in Him, knowing that He is in control of every situation.</w:t>
      </w:r>
    </w:p>
    <w:p w14:paraId="2E13B09D"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apply faith over fear in a challenging situation you're currently facing?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essential when confronting fears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faith when fear arises? </w:t>
      </w:r>
    </w:p>
    <w:p w14:paraId="6EEE3B8E" w14:textId="77777777" w:rsidR="003624F6"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B37884"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6BD2E9F8" w14:textId="77777777" w:rsidR="003624F6" w:rsidRDefault="003624F6" w:rsidP="005D151D">
      <w:pPr>
        <w:spacing w:line="247" w:lineRule="auto"/>
        <w:rPr>
          <w:rFonts w:eastAsia="Times New Roman"/>
          <w:b/>
          <w:bCs/>
          <w:kern w:val="0"/>
          <w:sz w:val="21"/>
          <w:szCs w:val="21"/>
        </w:rPr>
      </w:pPr>
    </w:p>
    <w:p w14:paraId="446B3826" w14:textId="45230711"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Light of the World</w:t>
      </w:r>
    </w:p>
    <w:p w14:paraId="6055DDB9"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emphasizes the importance of shining His light in the world: "No one lights a lamp and covers it with a jar or puts it under a bed" (Luke 8:16). As followers of Christ, we are called to let His light shine through us, illuminating the darkness around us. Be bold in sharing your faith and let your life be a testament to His love and truth.</w:t>
      </w:r>
    </w:p>
    <w:p w14:paraId="5927ECD4"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let your light shine in everyday situations to positively impact those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share your faith openly rather than keeping it hidden?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reflect the light of Christ? </w:t>
      </w:r>
    </w:p>
    <w:p w14:paraId="6BB56D0F"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Listening</w:t>
      </w:r>
    </w:p>
    <w:p w14:paraId="2A25D5CE"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8:18, Jesus advises, "Therefore consider carefully how you listen." Listening is more than just hearing; it involves understanding and applying God's Word. This lesson encourages us to be attentive and intentional in our spiritual journey, ensuring that we not only hear but also act on His teachings.</w:t>
      </w:r>
    </w:p>
    <w:p w14:paraId="0888155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improve your listening skills to better understand and apply Jesus' teachings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Jesus emphasizes listening carefully in the parable of the </w:t>
      </w:r>
      <w:proofErr w:type="spellStart"/>
      <w:r w:rsidRPr="00F6333B">
        <w:rPr>
          <w:rFonts w:eastAsia="Times New Roman"/>
          <w:kern w:val="0"/>
          <w:sz w:val="21"/>
          <w:szCs w:val="21"/>
        </w:rPr>
        <w:t>sower</w:t>
      </w:r>
      <w:proofErr w:type="spellEnd"/>
      <w:r w:rsidRPr="00F6333B">
        <w:rPr>
          <w:rFonts w:eastAsia="Times New Roman"/>
          <w:kern w:val="0"/>
          <w:sz w:val="21"/>
          <w:szCs w:val="21"/>
        </w:rPr>
        <w: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are truly hearing and acting on God's word? </w:t>
      </w:r>
    </w:p>
    <w:p w14:paraId="2284DB4B" w14:textId="77777777" w:rsidR="003624F6"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F49A48"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4CB5431E" w14:textId="77777777" w:rsidR="003624F6" w:rsidRDefault="003624F6" w:rsidP="005D151D">
      <w:pPr>
        <w:spacing w:line="247" w:lineRule="auto"/>
        <w:rPr>
          <w:rFonts w:eastAsia="Times New Roman"/>
          <w:b/>
          <w:bCs/>
          <w:kern w:val="0"/>
          <w:sz w:val="21"/>
          <w:szCs w:val="21"/>
        </w:rPr>
      </w:pPr>
    </w:p>
    <w:p w14:paraId="67A71B05" w14:textId="57CF7480"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Power of Jesus' Touch</w:t>
      </w:r>
    </w:p>
    <w:p w14:paraId="10C4710D"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story of the woman healed by touching Jesus' cloak (Luke 8:43-48) demonstrates the power of faith and the compassion of Christ. Her belief in His ability to heal brought her restoration. This account encourages us to reach out to Jesus in faith, trusting in His power to heal and transform our lives.</w:t>
      </w:r>
    </w:p>
    <w:p w14:paraId="627442E6" w14:textId="77777777" w:rsidR="003624F6" w:rsidRDefault="005D151D" w:rsidP="005D151D">
      <w:pPr>
        <w:spacing w:line="247" w:lineRule="auto"/>
      </w:pPr>
      <w:r w:rsidRPr="00F6333B">
        <w:rPr>
          <w:rFonts w:eastAsia="Times New Roman"/>
          <w:kern w:val="0"/>
          <w:sz w:val="21"/>
          <w:szCs w:val="21"/>
        </w:rPr>
        <w:t>1. How can you seek Jesus' touch in your daily struggles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personal faith is crucial in experiencing the power of Jesus' touch?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help others feel the transformative power of Jesus' touch in their lives?</w:t>
      </w:r>
    </w:p>
    <w:p w14:paraId="1D751489" w14:textId="6AAF4EF0"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Authority of Christ</w:t>
      </w:r>
    </w:p>
    <w:p w14:paraId="2FA19D9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 xml:space="preserve">When Jesus casts out demons from the man in the </w:t>
      </w:r>
      <w:proofErr w:type="spellStart"/>
      <w:r w:rsidRPr="00F6333B">
        <w:rPr>
          <w:rFonts w:eastAsia="Times New Roman"/>
          <w:kern w:val="0"/>
          <w:sz w:val="21"/>
          <w:szCs w:val="21"/>
        </w:rPr>
        <w:t>Gerasenes</w:t>
      </w:r>
      <w:proofErr w:type="spellEnd"/>
      <w:r w:rsidRPr="00F6333B">
        <w:rPr>
          <w:rFonts w:eastAsia="Times New Roman"/>
          <w:kern w:val="0"/>
          <w:sz w:val="21"/>
          <w:szCs w:val="21"/>
        </w:rPr>
        <w:t>, it showcases His authority over evil (Luke 8:26-39). This lesson reassures us that no force is greater than Christ. In a world filled with challenges, we can find comfort in knowing that Jesus has ultimate authority and is our protector.</w:t>
      </w:r>
    </w:p>
    <w:p w14:paraId="6627912E"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recognizing Christ's authority in your life change your response to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Christ's authority is essential for personal growth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Christ's authority over your fears and doubts? </w:t>
      </w:r>
    </w:p>
    <w:p w14:paraId="63623BB2" w14:textId="77777777" w:rsidR="003624F6"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F4F1AD"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5DAAC189" w14:textId="77777777" w:rsidR="003624F6" w:rsidRDefault="003624F6" w:rsidP="005D151D">
      <w:pPr>
        <w:spacing w:line="247" w:lineRule="auto"/>
        <w:rPr>
          <w:rFonts w:eastAsia="Times New Roman"/>
          <w:b/>
          <w:bCs/>
          <w:kern w:val="0"/>
          <w:sz w:val="21"/>
          <w:szCs w:val="21"/>
        </w:rPr>
      </w:pPr>
    </w:p>
    <w:p w14:paraId="16F97E0F" w14:textId="51E873AE"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Importance of Testimony</w:t>
      </w:r>
    </w:p>
    <w:p w14:paraId="7C65D1F3"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After being healed, the man from whom demons were cast out was told by Jesus, "Return home and tell how much God has done for you" (Luke 8:39). Sharing our testimonies is a powerful way to witness to others about God's work in our lives. Let your story be a beacon of hope and encouragement to those around you.</w:t>
      </w:r>
    </w:p>
    <w:p w14:paraId="69344293"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sharing your personal testimony impact others' faith journeys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the importance of sharing testimonies in Luke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courageously share your testimony in everyday situations? </w:t>
      </w:r>
    </w:p>
    <w:p w14:paraId="14EADF71"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Compassion of Christ</w:t>
      </w:r>
    </w:p>
    <w:p w14:paraId="118AA3F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response to Jairus' plea for his dying daughter (Luke 8:41-42) highlights His compassion and willingness to meet us in our time of need. This lesson reminds us that Jesus cares deeply for each of us and is always ready to respond to our cries for help. Trust in His loving nature and approach Him with confidence.</w:t>
      </w:r>
    </w:p>
    <w:p w14:paraId="0EC0A06F"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show compassion like Christ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prioritized compassion in His ministry, and how can we emulate that?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Christ's compassion to apply in challenging situations today? </w:t>
      </w:r>
    </w:p>
    <w:p w14:paraId="07FEF867" w14:textId="77777777" w:rsidR="003624F6"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5CD69A"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786D9984" w14:textId="77777777" w:rsidR="003624F6" w:rsidRDefault="003624F6" w:rsidP="005D151D">
      <w:pPr>
        <w:spacing w:line="247" w:lineRule="auto"/>
        <w:rPr>
          <w:rFonts w:eastAsia="Times New Roman"/>
          <w:b/>
          <w:bCs/>
          <w:kern w:val="0"/>
          <w:sz w:val="21"/>
          <w:szCs w:val="21"/>
        </w:rPr>
      </w:pPr>
    </w:p>
    <w:p w14:paraId="0ED77F2B" w14:textId="74A1A616"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Miracle of Resurrection</w:t>
      </w:r>
    </w:p>
    <w:p w14:paraId="7C365AFA"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raising Jairus' daughter from the dead, Jesus demonstrates His power over life and death (Luke 8:54-55). This miracle foreshadows His own resurrection and the promise of eternal life for believers. It serves as a reminder of the hope we have in Christ, who conquered death and offers us salvation.</w:t>
      </w:r>
    </w:p>
    <w:p w14:paraId="4C4D182A"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apply the faith of Jairus in your own life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Jesus' response to Jairus' plea for his daughter?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Jesus emphasized belief before performing the miracle of resurrection? </w:t>
      </w:r>
    </w:p>
    <w:p w14:paraId="44A4DA1A"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Faith</w:t>
      </w:r>
    </w:p>
    <w:p w14:paraId="034FDEEE"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Throughout Luke 8, Jesus repeatedly calls people to faith. Whether calming storms, healing the sick, or raising the dead, His message is clear: "Do not be afraid; just believe" (Luke 8:50). This call to faith is an invitation to trust in Jesus wholeheartedly, knowing that through Him, all things are possible. Embrace this call and let your faith be the foundation of your life.</w:t>
      </w:r>
    </w:p>
    <w:p w14:paraId="2A280EE1" w14:textId="77777777" w:rsidR="005D151D" w:rsidRPr="001B37DC" w:rsidRDefault="005D151D" w:rsidP="005D151D">
      <w:pPr>
        <w:spacing w:line="247" w:lineRule="auto"/>
        <w:rPr>
          <w:rFonts w:eastAsia="Times New Roman"/>
          <w:kern w:val="0"/>
          <w:sz w:val="21"/>
          <w:szCs w:val="21"/>
        </w:rPr>
      </w:pPr>
      <w:r w:rsidRPr="00F6333B">
        <w:rPr>
          <w:rFonts w:eastAsia="Times New Roman"/>
          <w:kern w:val="0"/>
          <w:sz w:val="21"/>
          <w:szCs w:val="21"/>
        </w:rPr>
        <w:t>1. How can you strengthen your faith in challenging situations like the storm in Luke 8:22-25?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faith in the healing stories of Luke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trust God more in your daily life?</w:t>
      </w:r>
      <w:r w:rsidRPr="001B37DC">
        <w:br w:type="page"/>
      </w:r>
    </w:p>
    <w:p w14:paraId="5DCF8CFB" w14:textId="77777777" w:rsidR="005D151D" w:rsidRPr="005D151D" w:rsidRDefault="005D151D" w:rsidP="005D151D">
      <w:pPr>
        <w:spacing w:line="247" w:lineRule="auto"/>
        <w:jc w:val="center"/>
        <w:outlineLvl w:val="0"/>
        <w:rPr>
          <w:rFonts w:eastAsia="Times New Roman"/>
          <w:b/>
          <w:bCs/>
          <w:kern w:val="36"/>
          <w:sz w:val="32"/>
          <w:szCs w:val="32"/>
        </w:rPr>
      </w:pPr>
      <w:r w:rsidRPr="005D151D">
        <w:rPr>
          <w:rFonts w:eastAsia="Times New Roman"/>
          <w:b/>
          <w:bCs/>
          <w:kern w:val="36"/>
          <w:sz w:val="32"/>
          <w:szCs w:val="32"/>
        </w:rPr>
        <w:t>Luke 9 Teaching Points and Bible Study Questions</w:t>
      </w:r>
    </w:p>
    <w:p w14:paraId="7E604F59" w14:textId="73938EEE"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Power of Proclamation</w:t>
      </w:r>
    </w:p>
    <w:p w14:paraId="4FD10530"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9, Jesus sends out the twelve disciples, giving them "power and authority over all demons, and to cure diseases" (Luke 9:1). This passage reminds us of the incredible power that comes with proclaiming the Kingdom of God. As believers, we are called to share the Good News with boldness and confidence, knowing that God equips us for the task. Just as the disciples were sent out, we too are commissioned to spread the message of hope and salvation.</w:t>
      </w:r>
    </w:p>
    <w:p w14:paraId="20C0E60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proclaim your faith in everyday conversations with friends and family?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the importance of proclaiming the Kingdom of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boldly share your beliefs in challenging situations? </w:t>
      </w:r>
    </w:p>
    <w:p w14:paraId="234510A8"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Dependence on God</w:t>
      </w:r>
    </w:p>
    <w:p w14:paraId="2B9CB16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When Jesus instructed the disciples to "take nothing for the journey—no staff, no bag, no bread, no money, no extra tunic" (Luke 9:3), He was teaching them to rely fully on God's provision. This lesson is a powerful reminder that our security and sustenance come from God alone. In our daily lives, we can trust that He will provide for our needs as we seek His Kingdom first.</w:t>
      </w:r>
    </w:p>
    <w:p w14:paraId="354EBB59"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practice dependence on God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relying on God rather than your own resources?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God in uncertain situations challenge your personal sense of control? </w:t>
      </w:r>
    </w:p>
    <w:p w14:paraId="5350C7A4" w14:textId="77777777" w:rsidR="003624F6"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0C0693"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14F2F2A2" w14:textId="77777777" w:rsidR="003624F6" w:rsidRDefault="003624F6" w:rsidP="005D151D">
      <w:pPr>
        <w:spacing w:line="247" w:lineRule="auto"/>
        <w:rPr>
          <w:rFonts w:eastAsia="Times New Roman"/>
          <w:b/>
          <w:bCs/>
          <w:kern w:val="0"/>
          <w:sz w:val="21"/>
          <w:szCs w:val="21"/>
        </w:rPr>
      </w:pPr>
    </w:p>
    <w:p w14:paraId="287613A2" w14:textId="3864FAB6"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Importance of Solitude</w:t>
      </w:r>
    </w:p>
    <w:p w14:paraId="54DC0092"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After the disciples returned from their mission, Jesus took them to a quiet place to rest (Luke 9:10). This highlights the importance of solitude and reflection in our spiritual journey. Taking time to withdraw from the busyness of life allows us to recharge and refocus on God's presence. In a world full of distractions, finding moments of quiet can deepen our relationship with the Lord.</w:t>
      </w:r>
    </w:p>
    <w:p w14:paraId="170ECF43"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incorporate solitude into your daily routine to enhance your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prioritized solitude, and how can this influence your personal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example of seeking solitude before making important decisions? </w:t>
      </w:r>
    </w:p>
    <w:p w14:paraId="2E31F83C"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Compassion in Action</w:t>
      </w:r>
    </w:p>
    <w:p w14:paraId="4E0CE6CB"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feeding of the five thousand is a testament to Jesus' compassion and miraculous provision. When the crowd was hungry, Jesus instructed His disciples to "give them something to eat" (Luke 9:13). This miracle teaches us to have compassion for others and to trust that God can multiply our efforts to meet the needs of those around us. Our small acts of kindness can have a significant impact when placed in God's hands.</w:t>
      </w:r>
    </w:p>
    <w:p w14:paraId="5FFEE12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show compassion in your community like Jesus did in Luke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prioritized compassion over convenience in Luke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embody compassion in your daily life? </w:t>
      </w:r>
    </w:p>
    <w:p w14:paraId="547B2041" w14:textId="77777777" w:rsidR="003624F6"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6CCFD09"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60277A8F" w14:textId="77777777" w:rsidR="003624F6" w:rsidRDefault="003624F6" w:rsidP="005D151D">
      <w:pPr>
        <w:spacing w:line="247" w:lineRule="auto"/>
        <w:rPr>
          <w:rFonts w:eastAsia="Times New Roman"/>
          <w:b/>
          <w:bCs/>
          <w:kern w:val="0"/>
          <w:sz w:val="21"/>
          <w:szCs w:val="21"/>
        </w:rPr>
      </w:pPr>
    </w:p>
    <w:p w14:paraId="50103BC1" w14:textId="61143AFA"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Cost of Discipleship</w:t>
      </w:r>
    </w:p>
    <w:p w14:paraId="19D149DC"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challenges His followers with the words, "If anyone would come after Me, he must deny himself and take up his cross daily and follow Me" (Luke 9:23). This call to discipleship is a reminder that following Christ requires sacrifice and commitment. It is a daily decision to put aside our own desires and align our lives with His will. The reward, however, is eternal and far outweighs any earthly cost.</w:t>
      </w:r>
    </w:p>
    <w:p w14:paraId="4191C238" w14:textId="77777777" w:rsidR="003624F6" w:rsidRDefault="005D151D" w:rsidP="005D151D">
      <w:pPr>
        <w:spacing w:line="247" w:lineRule="auto"/>
      </w:pPr>
      <w:r w:rsidRPr="00F6333B">
        <w:rPr>
          <w:rFonts w:eastAsia="Times New Roman"/>
          <w:kern w:val="0"/>
          <w:sz w:val="21"/>
          <w:szCs w:val="21"/>
        </w:rPr>
        <w:t>1. How can you prioritize discipleship over personal comfort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sacrifices are you willing to make to follow Jesus wholeheartedly?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Jesus emphasizes the cost of discipleship to His followers?</w:t>
      </w:r>
    </w:p>
    <w:p w14:paraId="03F8ABF3" w14:textId="050DB849" w:rsidR="005D151D" w:rsidRPr="00F6333B" w:rsidRDefault="003624F6" w:rsidP="005D151D">
      <w:pPr>
        <w:spacing w:line="247" w:lineRule="auto"/>
        <w:rPr>
          <w:rFonts w:eastAsia="Times New Roman"/>
          <w:kern w:val="0"/>
          <w:sz w:val="21"/>
          <w:szCs w:val="21"/>
        </w:rPr>
      </w:pPr>
      <w:r>
        <w:br/>
      </w:r>
      <w:r>
        <w:br/>
      </w:r>
      <w:r>
        <w:br/>
      </w:r>
      <w:r>
        <w:br/>
      </w:r>
      <w:r w:rsidR="005D151D" w:rsidRPr="00F6333B">
        <w:rPr>
          <w:rFonts w:eastAsia="Times New Roman"/>
          <w:b/>
          <w:bCs/>
          <w:kern w:val="0"/>
          <w:sz w:val="21"/>
          <w:szCs w:val="21"/>
        </w:rPr>
        <w:t>The Glory of Christ Revealed</w:t>
      </w:r>
    </w:p>
    <w:p w14:paraId="75E94CEF"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Transfiguration is a moment where Jesus' divine glory is revealed to Peter, James, and John. As they witnessed His majesty, a voice from the cloud declared, "This is My Son, whom I have chosen; listen to Him!" (Luke 9:35). This event underscores the importance of recognizing Jesus as the Son of God and listening to His teachings. It is a call to focus on His divine authority and to follow His guidance in our lives.</w:t>
      </w:r>
    </w:p>
    <w:p w14:paraId="12396DDB"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witnessing Christ's glory in your life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disciples struggled to fully grasp the significance of Christ's transfiguration?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better recognize and reflect Christ's glory in your community? </w:t>
      </w:r>
    </w:p>
    <w:p w14:paraId="52B60F8A" w14:textId="77777777" w:rsidR="003624F6"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B3B3674"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399806E4" w14:textId="77777777" w:rsidR="003624F6" w:rsidRDefault="003624F6" w:rsidP="005D151D">
      <w:pPr>
        <w:spacing w:line="247" w:lineRule="auto"/>
        <w:rPr>
          <w:rFonts w:eastAsia="Times New Roman"/>
          <w:b/>
          <w:bCs/>
          <w:kern w:val="0"/>
          <w:sz w:val="21"/>
          <w:szCs w:val="21"/>
        </w:rPr>
      </w:pPr>
    </w:p>
    <w:p w14:paraId="403815F1" w14:textId="29A4FD59"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Faith Overcomes Fear</w:t>
      </w:r>
    </w:p>
    <w:p w14:paraId="42AE9EE9"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When a father brought his demon-possessed son to Jesus, the disciples were unable to heal him. Jesus rebuked the unclean spirit, demonstrating that faith in Him can overcome any obstacle (Luke 9:41-42). This lesson encourages us to place our trust in Jesus, knowing that He has the power to conquer our fears and challenges. Faith in Christ is the key to experiencing His miraculous work in our lives.</w:t>
      </w:r>
    </w:p>
    <w:p w14:paraId="40131AC0"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apply faith to overcome fear in challenging situations like the disciples in Luke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essential when facing fears, as demonstrated in Luke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when fear arises, inspired by Luke 9? </w:t>
      </w:r>
    </w:p>
    <w:p w14:paraId="37F603E1"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Greatest in the Kingdom</w:t>
      </w:r>
    </w:p>
    <w:p w14:paraId="73FF9731"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teaches that "whoever welcomes this little child in My name welcomes Me" (Luke 9:48), emphasizing humility and servanthood. In God's Kingdom, greatness is not measured by status or power but by our willingness to serve others with a humble heart. This lesson challenges us to adopt a childlike faith and to value the least among us, reflecting the heart of Christ in our interactions.</w:t>
      </w:r>
    </w:p>
    <w:p w14:paraId="2F582571"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practice humility in your daily interactions to reflect greatness in God's Kingdom?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equates welcoming a child with welcoming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serving others over seeking personal recognition or status? </w:t>
      </w:r>
    </w:p>
    <w:p w14:paraId="618CDF19" w14:textId="77777777" w:rsidR="003624F6"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1D44995"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3438F7BA" w14:textId="77777777" w:rsidR="003624F6" w:rsidRDefault="003624F6" w:rsidP="005D151D">
      <w:pPr>
        <w:spacing w:line="247" w:lineRule="auto"/>
        <w:rPr>
          <w:rFonts w:eastAsia="Times New Roman"/>
          <w:b/>
          <w:bCs/>
          <w:kern w:val="0"/>
          <w:sz w:val="21"/>
          <w:szCs w:val="21"/>
        </w:rPr>
      </w:pPr>
    </w:p>
    <w:p w14:paraId="63A13697" w14:textId="2817CDA5"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Urgency of the Gospel</w:t>
      </w:r>
    </w:p>
    <w:p w14:paraId="3AB83731"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When a man expressed his desire to follow Jesus but wanted to first say goodbye to his family, Jesus replied, "No one who puts his hand to the plow and looks back is fit for the kingdom of God" (Luke 9:62). This statement highlights the urgency and priority of the Gospel message. We are called to commit wholeheartedly to the mission of spreading the Good News, without hesitation or distraction.</w:t>
      </w:r>
    </w:p>
    <w:p w14:paraId="482A21B3"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prioritize sharing the Gospel in your daily life despite other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urgency in spreading the Gospel message?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overcome hesitations in discussing your faith with others? </w:t>
      </w:r>
    </w:p>
    <w:p w14:paraId="135BB422"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Follow</w:t>
      </w:r>
    </w:p>
    <w:p w14:paraId="401A499A"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Throughout Luke 9, Jesus extends the invitation to follow Him. This call is not just for the twelve disciples but for all who hear His voice. As we respond to His invitation, we embark on a journey of transformation and purpose. Following Jesus means embracing His teachings, living out His love, and sharing His message with the world. It is a call to a life of meaning and eternal significance.</w:t>
      </w:r>
    </w:p>
    <w:p w14:paraId="4B867D33" w14:textId="77777777" w:rsidR="005D151D" w:rsidRPr="001B37DC" w:rsidRDefault="005D151D" w:rsidP="005D151D">
      <w:pPr>
        <w:spacing w:line="247" w:lineRule="auto"/>
        <w:rPr>
          <w:rFonts w:eastAsia="Times New Roman"/>
          <w:kern w:val="0"/>
          <w:sz w:val="21"/>
          <w:szCs w:val="21"/>
        </w:rPr>
      </w:pPr>
      <w:r w:rsidRPr="00F6333B">
        <w:rPr>
          <w:rFonts w:eastAsia="Times New Roman"/>
          <w:kern w:val="0"/>
          <w:sz w:val="21"/>
          <w:szCs w:val="21"/>
        </w:rPr>
        <w:t>1. How can you prioritize following Jesus in your daily life despite distractions and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sacrifices might you need to make to truly follow Jesus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Jesus emphasizes leaving everything behind to follow Him?</w:t>
      </w:r>
      <w:r w:rsidRPr="001B37DC">
        <w:br w:type="page"/>
      </w:r>
    </w:p>
    <w:p w14:paraId="017DE8B8" w14:textId="77777777" w:rsidR="005D151D" w:rsidRPr="005D151D" w:rsidRDefault="005D151D" w:rsidP="005D151D">
      <w:pPr>
        <w:spacing w:line="247" w:lineRule="auto"/>
        <w:jc w:val="center"/>
        <w:outlineLvl w:val="0"/>
        <w:rPr>
          <w:rFonts w:eastAsia="Times New Roman"/>
          <w:b/>
          <w:bCs/>
          <w:kern w:val="36"/>
          <w:sz w:val="32"/>
          <w:szCs w:val="32"/>
        </w:rPr>
      </w:pPr>
      <w:r w:rsidRPr="005D151D">
        <w:rPr>
          <w:rFonts w:eastAsia="Times New Roman"/>
          <w:b/>
          <w:bCs/>
          <w:kern w:val="36"/>
          <w:sz w:val="32"/>
          <w:szCs w:val="32"/>
        </w:rPr>
        <w:t>Luke 10 Teaching Points and Bible Study Questions</w:t>
      </w:r>
    </w:p>
    <w:p w14:paraId="5655907E" w14:textId="08846AAC"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Harvest is Plentiful</w:t>
      </w:r>
    </w:p>
    <w:p w14:paraId="2B950DB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10:2, Jesus tells His disciples, "The harvest is plentiful, but the workers are few." This verse reminds us of the vast opportunities to share the Gospel and the need for more laborers in God's field. As believers, we are called to be active participants in spreading the Good News, knowing that the fields are ripe for harvest. Let's seize every opportunity to share the love of Christ with those around us.</w:t>
      </w:r>
    </w:p>
    <w:p w14:paraId="103BDF8E"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actively participate in the plentiful harvest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being a laborer in God's harvest?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Jesus emphasized the need for more laborers in the harvest? </w:t>
      </w:r>
    </w:p>
    <w:p w14:paraId="63FBF54B"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 with Simplicity and Trust</w:t>
      </w:r>
    </w:p>
    <w:p w14:paraId="53FE2C9D"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When Jesus sends out the seventy-two, He instructs them to "carry no purse or bag or sandals" (Luke 10:4). This lesson teaches us to rely on God's provision and to travel light, both physically and spiritually. By trusting in God's care, we can focus on our mission without being weighed down by unnecessary burdens.</w:t>
      </w:r>
    </w:p>
    <w:p w14:paraId="5902723A"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simplify your life to better focus on your spiritual journey and trust in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traveling light when sending out the seventy-two disciples?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trust in God's provision in your daily life? </w:t>
      </w:r>
    </w:p>
    <w:p w14:paraId="375AB288" w14:textId="77777777" w:rsidR="003624F6"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B403974"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455B226C" w14:textId="77777777" w:rsidR="003624F6" w:rsidRDefault="003624F6" w:rsidP="005D151D">
      <w:pPr>
        <w:spacing w:line="247" w:lineRule="auto"/>
        <w:rPr>
          <w:rFonts w:eastAsia="Times New Roman"/>
          <w:b/>
          <w:bCs/>
          <w:kern w:val="0"/>
          <w:sz w:val="21"/>
          <w:szCs w:val="21"/>
        </w:rPr>
      </w:pPr>
    </w:p>
    <w:p w14:paraId="4DE50A30" w14:textId="09E8DC61"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Peace as a Greeting</w:t>
      </w:r>
    </w:p>
    <w:p w14:paraId="66C4BB96"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10:5, Jesus advises, "When you enter a house, first say, 'Peace to this house.'" Offering peace is a powerful way to open doors and hearts. As we interact with others, let our words and actions be filled with peace, reflecting the peace that Christ has given us. This approach can create a welcoming environment for sharing the Gospel.</w:t>
      </w:r>
    </w:p>
    <w:p w14:paraId="245D55C4"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incorporate the greeting of peace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peace as a greeting when sending out the 72 disciples?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if your offer of peace is not reciprocated in a conversation? </w:t>
      </w:r>
    </w:p>
    <w:p w14:paraId="2BB005BD"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Kingdom of God is Near</w:t>
      </w:r>
    </w:p>
    <w:p w14:paraId="1AD8ECB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instructs His disciples to proclaim, "The kingdom of God has come near to you" (Luke 10:9). This message is as relevant today as it was then. We are ambassadors of God's kingdom, bringing His presence into every situation. Let's live in a way that reflects the nearness of God's kingdom, inviting others to experience His love and grace.</w:t>
      </w:r>
    </w:p>
    <w:p w14:paraId="0EFE062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actively demonstrate that the Kingdom of God is near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community by living out the Kingdom of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Jesus emphasized the urgency of the Kingdom of God being </w:t>
      </w:r>
      <w:proofErr w:type="gramStart"/>
      <w:r w:rsidRPr="00F6333B">
        <w:rPr>
          <w:rFonts w:eastAsia="Times New Roman"/>
          <w:kern w:val="0"/>
          <w:sz w:val="21"/>
          <w:szCs w:val="21"/>
        </w:rPr>
        <w:t>near</w:t>
      </w:r>
      <w:proofErr w:type="gramEnd"/>
      <w:r w:rsidRPr="00F6333B">
        <w:rPr>
          <w:rFonts w:eastAsia="Times New Roman"/>
          <w:kern w:val="0"/>
          <w:sz w:val="21"/>
          <w:szCs w:val="21"/>
        </w:rPr>
        <w:t xml:space="preserve">? </w:t>
      </w:r>
    </w:p>
    <w:p w14:paraId="5BE4E0BE" w14:textId="77777777" w:rsidR="003624F6"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BB821A"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1B158504" w14:textId="77777777" w:rsidR="003624F6" w:rsidRDefault="003624F6" w:rsidP="005D151D">
      <w:pPr>
        <w:spacing w:line="247" w:lineRule="auto"/>
        <w:rPr>
          <w:rFonts w:eastAsia="Times New Roman"/>
          <w:b/>
          <w:bCs/>
          <w:kern w:val="0"/>
          <w:sz w:val="21"/>
          <w:szCs w:val="21"/>
        </w:rPr>
      </w:pPr>
    </w:p>
    <w:p w14:paraId="423E6EDE" w14:textId="667B165B"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Rejoice in Salvation</w:t>
      </w:r>
    </w:p>
    <w:p w14:paraId="703001AE"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After the disciples return with joy, Jesus reminds them, "Do not rejoice that the spirits submit to you, but rejoice that your names are written in heaven" (Luke 10:20). Our greatest joy should come from our salvation and relationship with God. This eternal perspective keeps us grounded and focused on what truly matters.</w:t>
      </w:r>
    </w:p>
    <w:p w14:paraId="3FE1C149" w14:textId="77777777" w:rsidR="003624F6" w:rsidRDefault="005D151D" w:rsidP="005D151D">
      <w:pPr>
        <w:spacing w:line="247" w:lineRule="auto"/>
      </w:pPr>
      <w:r w:rsidRPr="00F6333B">
        <w:rPr>
          <w:rFonts w:eastAsia="Times New Roman"/>
          <w:kern w:val="0"/>
          <w:sz w:val="21"/>
          <w:szCs w:val="21"/>
        </w:rPr>
        <w:t>1. How can you actively rejoice in your salvation in daily life amidst challenges and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rejoicing in salvation over miraculous achievements?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the joy of salvation regularly?</w:t>
      </w:r>
    </w:p>
    <w:p w14:paraId="05EE198A" w14:textId="766C9D76"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Privilege of Revelation</w:t>
      </w:r>
    </w:p>
    <w:p w14:paraId="1A56871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10:21, Jesus praises the Father for revealing truths to "little children." This highlights the privilege we have in receiving divine revelation. God delights in revealing Himself to those with humble and childlike faith. Let's approach Scripture with open hearts, eager to learn and grow in our understanding of His Word.</w:t>
      </w:r>
    </w:p>
    <w:p w14:paraId="048973E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recognize and appreciate the privilege of divine revelation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the importance of revelation to the disciples in Luke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share the revelations you receive with others? </w:t>
      </w:r>
    </w:p>
    <w:p w14:paraId="4E3BFD4D" w14:textId="77777777" w:rsidR="003624F6"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CAEE30"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7B8B7AD0" w14:textId="77777777" w:rsidR="003624F6" w:rsidRDefault="003624F6" w:rsidP="005D151D">
      <w:pPr>
        <w:spacing w:line="247" w:lineRule="auto"/>
        <w:rPr>
          <w:rFonts w:eastAsia="Times New Roman"/>
          <w:b/>
          <w:bCs/>
          <w:kern w:val="0"/>
          <w:sz w:val="21"/>
          <w:szCs w:val="21"/>
        </w:rPr>
      </w:pPr>
    </w:p>
    <w:p w14:paraId="282FD94E" w14:textId="492069E6"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Good Samaritan's Compassion</w:t>
      </w:r>
    </w:p>
    <w:p w14:paraId="4EB05941"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parable of the Good Samaritan (Luke 10:30-37) teaches us about true compassion and love for our neighbors. Jesus challenges us to go beyond cultural and social boundaries to show mercy and kindness. By following the Samaritan's example, we can demonstrate God's love in practical ways, impacting lives for His glory.</w:t>
      </w:r>
    </w:p>
    <w:p w14:paraId="5E5CFD3C"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show compassion to someone in need in your daily life, like the Good Samaritan?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Good Samaritan chose to help despite cultural differences and risks?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Good Samaritan about prioritizing compassion over convenience? </w:t>
      </w:r>
    </w:p>
    <w:p w14:paraId="306BD2D8"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Prioritize Listening to Jesus</w:t>
      </w:r>
    </w:p>
    <w:p w14:paraId="33847F76"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Martha was distracted by her many tasks, but Mary chose to sit at Jesus' feet and listen (Luke 10:39-42). This story reminds us of the importance of prioritizing time with Jesus amidst our busy lives. By focusing on His Word and presence, we gain the wisdom and strength needed to navigate life's challenges.</w:t>
      </w:r>
    </w:p>
    <w:p w14:paraId="7D1AA74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prioritize listening to Jesus amidst daily distractions and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listening to Jesus is essential for spiritual growth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hear Jesus' teachings regularly? </w:t>
      </w:r>
    </w:p>
    <w:p w14:paraId="05527ACD" w14:textId="77777777" w:rsidR="003624F6"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4AA6D2"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6F85C897" w14:textId="77777777" w:rsidR="003624F6" w:rsidRDefault="003624F6" w:rsidP="005D151D">
      <w:pPr>
        <w:spacing w:line="247" w:lineRule="auto"/>
        <w:rPr>
          <w:rFonts w:eastAsia="Times New Roman"/>
          <w:b/>
          <w:bCs/>
          <w:kern w:val="0"/>
          <w:sz w:val="21"/>
          <w:szCs w:val="21"/>
        </w:rPr>
      </w:pPr>
    </w:p>
    <w:p w14:paraId="0290780F" w14:textId="78EE7830"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Love God and Neighbor</w:t>
      </w:r>
    </w:p>
    <w:p w14:paraId="7B5A9782"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When asked about the greatest commandment, Jesus emphasizes loving God with all our heart, soul, strength, and mind, and loving our neighbor as ourselves (Luke 10:27). This dual commandment encapsulates the essence of Christian living. As we love God wholeheartedly, His love flows through us to others, fulfilling His purpose.</w:t>
      </w:r>
    </w:p>
    <w:p w14:paraId="5D73620B"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practically show love to your neighbor in your daily routine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loving God and neighbor is emphasized as the greatest commandment?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deepen your love for God in everyday life? </w:t>
      </w:r>
    </w:p>
    <w:p w14:paraId="2E852EAB"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Obedience</w:t>
      </w:r>
    </w:p>
    <w:p w14:paraId="465C1476"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10:17, the disciples return with joy, having witnessed God's power at work through their obedience. This joy is a natural result of aligning our lives with God's will. As we step out in faith and obedience, we experience the joy of being part of His redemptive work in the world. Let's embrace this joy as we serve Him faithfully.</w:t>
      </w:r>
    </w:p>
    <w:p w14:paraId="5589D180" w14:textId="77777777" w:rsidR="005D151D" w:rsidRPr="001B37DC" w:rsidRDefault="005D151D" w:rsidP="005D151D">
      <w:pPr>
        <w:spacing w:line="247" w:lineRule="auto"/>
        <w:rPr>
          <w:rFonts w:eastAsia="Times New Roman"/>
          <w:kern w:val="0"/>
          <w:sz w:val="21"/>
          <w:szCs w:val="21"/>
        </w:rPr>
      </w:pPr>
      <w:r w:rsidRPr="00F6333B">
        <w:rPr>
          <w:rFonts w:eastAsia="Times New Roman"/>
          <w:kern w:val="0"/>
          <w:sz w:val="21"/>
          <w:szCs w:val="21"/>
        </w:rPr>
        <w:t>1. How can you experience joy in daily obedience to God's commands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joy in serving others over personal achievements?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actions with God's will and find joy?</w:t>
      </w:r>
      <w:r w:rsidRPr="001B37DC">
        <w:br w:type="page"/>
      </w:r>
    </w:p>
    <w:p w14:paraId="23370527" w14:textId="77777777" w:rsidR="005D151D" w:rsidRPr="005D151D" w:rsidRDefault="005D151D" w:rsidP="005D151D">
      <w:pPr>
        <w:spacing w:line="247" w:lineRule="auto"/>
        <w:jc w:val="center"/>
        <w:outlineLvl w:val="0"/>
        <w:rPr>
          <w:rFonts w:eastAsia="Times New Roman"/>
          <w:b/>
          <w:bCs/>
          <w:kern w:val="36"/>
          <w:sz w:val="32"/>
          <w:szCs w:val="32"/>
        </w:rPr>
      </w:pPr>
      <w:r w:rsidRPr="005D151D">
        <w:rPr>
          <w:rFonts w:eastAsia="Times New Roman"/>
          <w:b/>
          <w:bCs/>
          <w:kern w:val="36"/>
          <w:sz w:val="32"/>
          <w:szCs w:val="32"/>
        </w:rPr>
        <w:t>Luke 11 Teaching Points and Bible Study Questions</w:t>
      </w:r>
    </w:p>
    <w:p w14:paraId="10CD60FE" w14:textId="7A6D2C22"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Power of Persistent Prayer</w:t>
      </w:r>
    </w:p>
    <w:p w14:paraId="320EB01D"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11, Jesus teaches us the importance of persistence in prayer through the parable of the friend at midnight. He encourages us to keep asking, seeking, and knocking, assuring us that our Heavenly Father hears us. As it is written, "For everyone who asks receives; he who seeks finds; and to him who knocks, the door will be opened" (Luke 11:10). This lesson reminds us that God values our perseverance and faithfulness in prayer.</w:t>
      </w:r>
    </w:p>
    <w:p w14:paraId="78871914"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incorporate persistence in your daily prayer routine to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being persistent in your prayers?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persistence in prayer is emphasized in Luke 11? </w:t>
      </w:r>
    </w:p>
    <w:p w14:paraId="71DA1E95"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Lord’s Prayer: A Model for Communication with God</w:t>
      </w:r>
    </w:p>
    <w:p w14:paraId="57D41FF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 xml:space="preserve">Jesus provides a perfect template for prayer in Luke 11:2-4. The Lord’s Prayer is a concise yet profound guide that covers adoration, submission to God’s will, provision, forgiveness, and protection. It begins with, "Father, hallowed be Your name, </w:t>
      </w:r>
      <w:proofErr w:type="gramStart"/>
      <w:r w:rsidRPr="00F6333B">
        <w:rPr>
          <w:rFonts w:eastAsia="Times New Roman"/>
          <w:kern w:val="0"/>
          <w:sz w:val="21"/>
          <w:szCs w:val="21"/>
        </w:rPr>
        <w:t>Your</w:t>
      </w:r>
      <w:proofErr w:type="gramEnd"/>
      <w:r w:rsidRPr="00F6333B">
        <w:rPr>
          <w:rFonts w:eastAsia="Times New Roman"/>
          <w:kern w:val="0"/>
          <w:sz w:val="21"/>
          <w:szCs w:val="21"/>
        </w:rPr>
        <w:t xml:space="preserve"> kingdom come" (Luke 11:2). This prayer teaches us to align our hearts with God’s purposes and to trust Him for our daily needs.</w:t>
      </w:r>
    </w:p>
    <w:p w14:paraId="7FDACE2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incorporating the Lord's Prayer daily enhance your personal communication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aligning your prayers with the structure of the Lord's Prayer?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Jesus emphasized simplicity and sincerity in prayer through the Lord's Prayer? </w:t>
      </w:r>
    </w:p>
    <w:p w14:paraId="2B9B32CD" w14:textId="77777777" w:rsidR="003624F6"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5FFA9C"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0E66993D" w14:textId="77777777" w:rsidR="003624F6" w:rsidRDefault="003624F6" w:rsidP="005D151D">
      <w:pPr>
        <w:spacing w:line="247" w:lineRule="auto"/>
        <w:rPr>
          <w:rFonts w:eastAsia="Times New Roman"/>
          <w:b/>
          <w:bCs/>
          <w:kern w:val="0"/>
          <w:sz w:val="21"/>
          <w:szCs w:val="21"/>
        </w:rPr>
      </w:pPr>
    </w:p>
    <w:p w14:paraId="082360F9" w14:textId="4D1DE1A7"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Generosity of God</w:t>
      </w:r>
    </w:p>
    <w:p w14:paraId="504BE9ED"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11:11-13, Jesus compares earthly fathers to our Heavenly Father, emphasizing God’s willingness to give good gifts to His children. "If you then, who are evil, know how to give good gifts to your children, how much more will your Father in heaven give the Holy Spirit to those who ask Him!" (Luke 11:13). This passage reassures us of God’s generous nature and His desire to bless us abundantly.</w:t>
      </w:r>
    </w:p>
    <w:p w14:paraId="0B5A0F2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apply God's generosity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generosity through prayer and reflection?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recognizing God's generosity can change your perspective on giving? </w:t>
      </w:r>
    </w:p>
    <w:p w14:paraId="19040DC8"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Division</w:t>
      </w:r>
    </w:p>
    <w:p w14:paraId="4B91777D"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addresses the issue of division in Luke 11:17, stating, "Every kingdom divided against itself will be laid waste, and a house divided against a house will fall". This lesson highlights the importance of unity within the body of Christ and warns against the destructive power of discord. It’s a call to work together in harmony for the advancement of God’s kingdom.</w:t>
      </w:r>
    </w:p>
    <w:p w14:paraId="26A1DB5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promote unity in your community when faced with differing opinions or beliefs?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division weakens a group’s ability to achieve common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address and heal divisions within your family or workplace? </w:t>
      </w:r>
    </w:p>
    <w:p w14:paraId="66FF9E2D" w14:textId="77777777" w:rsidR="003624F6"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2EA3FCC"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78C300E0" w14:textId="77777777" w:rsidR="003624F6" w:rsidRDefault="003624F6" w:rsidP="005D151D">
      <w:pPr>
        <w:spacing w:line="247" w:lineRule="auto"/>
        <w:rPr>
          <w:rFonts w:eastAsia="Times New Roman"/>
          <w:b/>
          <w:bCs/>
          <w:kern w:val="0"/>
          <w:sz w:val="21"/>
          <w:szCs w:val="21"/>
        </w:rPr>
      </w:pPr>
    </w:p>
    <w:p w14:paraId="2A6865C9" w14:textId="7F9E58D6"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Importance of Spiritual Vigilance</w:t>
      </w:r>
    </w:p>
    <w:p w14:paraId="021586F2"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11:24-26, Jesus warns about the return of an unclean spirit to a person who is not spiritually vigilant. This passage teaches us to fill our lives with the Holy Spirit and God’s Word, ensuring that we are not left empty and vulnerable to spiritual attacks. It’s a reminder to stay alert and grounded in our faith.</w:t>
      </w:r>
    </w:p>
    <w:p w14:paraId="09EBF4FE" w14:textId="77777777" w:rsidR="003624F6" w:rsidRDefault="005D151D" w:rsidP="005D151D">
      <w:pPr>
        <w:spacing w:line="247" w:lineRule="auto"/>
      </w:pPr>
      <w:r w:rsidRPr="00F6333B">
        <w:rPr>
          <w:rFonts w:eastAsia="Times New Roman"/>
          <w:kern w:val="0"/>
          <w:sz w:val="21"/>
          <w:szCs w:val="21"/>
        </w:rPr>
        <w:t>1. How can you incorporate spiritual vigilance into your daily routine to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the need for constant spiritual awareness in Luke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guard against spiritual complacency in your life?</w:t>
      </w:r>
    </w:p>
    <w:p w14:paraId="42359590" w14:textId="5C76E12B" w:rsidR="005D151D" w:rsidRPr="00F6333B" w:rsidRDefault="003624F6" w:rsidP="005D151D">
      <w:pPr>
        <w:spacing w:line="247" w:lineRule="auto"/>
        <w:rPr>
          <w:rFonts w:eastAsia="Times New Roman"/>
          <w:kern w:val="0"/>
          <w:sz w:val="21"/>
          <w:szCs w:val="21"/>
        </w:rPr>
      </w:pPr>
      <w:r>
        <w:br/>
      </w:r>
      <w:r>
        <w:br/>
      </w:r>
      <w:r>
        <w:br/>
      </w:r>
      <w:r>
        <w:br/>
      </w:r>
      <w:r w:rsidR="005D151D" w:rsidRPr="00F6333B">
        <w:rPr>
          <w:rFonts w:eastAsia="Times New Roman"/>
          <w:b/>
          <w:bCs/>
          <w:kern w:val="0"/>
          <w:sz w:val="21"/>
          <w:szCs w:val="21"/>
        </w:rPr>
        <w:t>The Blessing of Hearing and Obeying God’s Word</w:t>
      </w:r>
    </w:p>
    <w:p w14:paraId="1CB7856A"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A woman in the crowd exclaims, "Blessed is the womb that bore You and the breasts that nursed You!" (Luke 11:27). Jesus responds, "Blessed rather are those who hear the word of God and obey it" (Luke 11:28). This lesson emphasizes the true blessing of not just hearing God’s Word but actively living it out in our daily lives.</w:t>
      </w:r>
    </w:p>
    <w:p w14:paraId="4785EDA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incorporate hearing and obeying God's Word into your daily routine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hearing and obeying God's Word leads to a blessed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are not just hearers but doers of the Word? </w:t>
      </w:r>
    </w:p>
    <w:p w14:paraId="0E9EBB89" w14:textId="77777777" w:rsidR="003624F6"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159C78"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484665B0" w14:textId="77777777" w:rsidR="003624F6" w:rsidRDefault="003624F6" w:rsidP="005D151D">
      <w:pPr>
        <w:spacing w:line="247" w:lineRule="auto"/>
        <w:rPr>
          <w:rFonts w:eastAsia="Times New Roman"/>
          <w:b/>
          <w:bCs/>
          <w:kern w:val="0"/>
          <w:sz w:val="21"/>
          <w:szCs w:val="21"/>
        </w:rPr>
      </w:pPr>
    </w:p>
    <w:p w14:paraId="77FAF7B5" w14:textId="10207573"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Sign of Jonah: A Call to Repentance</w:t>
      </w:r>
    </w:p>
    <w:p w14:paraId="71FDC500"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refers to the sign of Jonah in Luke 11:29-32, pointing to His own death and resurrection as the ultimate sign for a generation seeking proof. "For as Jonah was a sign to the Ninevites, so the Son of Man will be a sign to this generation" (Luke 11:30). This lesson calls us to repentance and faith in Christ, who is the fulfillment of God’s promises.</w:t>
      </w:r>
    </w:p>
    <w:p w14:paraId="2F7B80B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recognize and respond to signs calling for repentance in your own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clear signs urging them to change their ways?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heart remains open to messages of repentance and transformation? </w:t>
      </w:r>
    </w:p>
    <w:p w14:paraId="3005E617"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Light Within: A Guide to Righteous Living</w:t>
      </w:r>
    </w:p>
    <w:p w14:paraId="6D58D2A0"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11:33-36, Jesus speaks about the lamp of the body, urging us to ensure that our inner light is not darkness. "Therefore, be careful lest the light within you is darkness" (Luke 11:35). This passage encourages us to live righteously, allowing God’s light to shine through us and guide our actions.</w:t>
      </w:r>
    </w:p>
    <w:p w14:paraId="03952EE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ensure your inner light guides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inner purity is crucial for righteous living?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let your light shine in challenging situations? </w:t>
      </w:r>
    </w:p>
    <w:p w14:paraId="5EB95A53" w14:textId="77777777" w:rsidR="003624F6"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3097BBD" w14:textId="77777777" w:rsidR="003624F6" w:rsidRDefault="003624F6">
      <w:pPr>
        <w:spacing w:after="0" w:line="240" w:lineRule="auto"/>
        <w:rPr>
          <w:rFonts w:eastAsia="Times New Roman"/>
          <w:b/>
          <w:bCs/>
          <w:kern w:val="0"/>
          <w:sz w:val="21"/>
          <w:szCs w:val="21"/>
        </w:rPr>
      </w:pPr>
      <w:r>
        <w:rPr>
          <w:rFonts w:eastAsia="Times New Roman"/>
          <w:b/>
          <w:bCs/>
          <w:kern w:val="0"/>
          <w:sz w:val="21"/>
          <w:szCs w:val="21"/>
        </w:rPr>
        <w:br w:type="page"/>
      </w:r>
    </w:p>
    <w:p w14:paraId="493FF8D1" w14:textId="77777777" w:rsidR="003624F6" w:rsidRDefault="003624F6" w:rsidP="005D151D">
      <w:pPr>
        <w:spacing w:line="247" w:lineRule="auto"/>
        <w:rPr>
          <w:rFonts w:eastAsia="Times New Roman"/>
          <w:b/>
          <w:bCs/>
          <w:kern w:val="0"/>
          <w:sz w:val="21"/>
          <w:szCs w:val="21"/>
        </w:rPr>
      </w:pPr>
    </w:p>
    <w:p w14:paraId="0D350141" w14:textId="6DDCC35F"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Perils of Hypocrisy</w:t>
      </w:r>
    </w:p>
    <w:p w14:paraId="457DC9F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criticizes the Pharisees for their hypocrisy in Luke 11:37-44, highlighting the importance of inner purity over outward appearances. "You Pharisees clean the outside of the cup and dish, but inside you are full of greed and wickedness" (Luke 11:39). This lesson challenges us to examine our hearts and live authentically before God.</w:t>
      </w:r>
    </w:p>
    <w:p w14:paraId="05BA012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identify and address hypocrisy in your own life to align more with your values?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struggle to recognize their own hypocrisy, and how can you overcome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reflect your beliefs and values consistently? </w:t>
      </w:r>
    </w:p>
    <w:p w14:paraId="4BCA97F2"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True Wisdom</w:t>
      </w:r>
    </w:p>
    <w:p w14:paraId="3633FEE6"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11:49-51, Jesus speaks of the wisdom of God and the accountability of those who reject His messengers. This lesson reminds us to seek true wisdom, which comes from God, and to be receptive to His truth. It’s a call to embrace the wisdom found in Scripture and to live in accordance with God’s will.</w:t>
      </w:r>
    </w:p>
    <w:p w14:paraId="03C68B2F" w14:textId="77777777" w:rsidR="005D151D" w:rsidRPr="001B37DC" w:rsidRDefault="005D151D" w:rsidP="005D151D">
      <w:pPr>
        <w:spacing w:line="247" w:lineRule="auto"/>
        <w:rPr>
          <w:rFonts w:eastAsia="Times New Roman"/>
          <w:kern w:val="0"/>
          <w:sz w:val="21"/>
          <w:szCs w:val="21"/>
        </w:rPr>
      </w:pPr>
      <w:r w:rsidRPr="00F6333B">
        <w:rPr>
          <w:rFonts w:eastAsia="Times New Roman"/>
          <w:kern w:val="0"/>
          <w:sz w:val="21"/>
          <w:szCs w:val="21"/>
        </w:rPr>
        <w:t>1. How can you apply true wisdom in daily decision-making according to Luke 11's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discernment in recognizing true wisdom in Luke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seek true wisdom in challenging situations as described in Luke 11?</w:t>
      </w:r>
      <w:r w:rsidRPr="001B37DC">
        <w:br w:type="page"/>
      </w:r>
    </w:p>
    <w:p w14:paraId="72D64471" w14:textId="77777777" w:rsidR="005D151D" w:rsidRPr="005D151D" w:rsidRDefault="005D151D" w:rsidP="005D151D">
      <w:pPr>
        <w:spacing w:line="247" w:lineRule="auto"/>
        <w:jc w:val="center"/>
        <w:outlineLvl w:val="0"/>
        <w:rPr>
          <w:rFonts w:eastAsia="Times New Roman"/>
          <w:b/>
          <w:bCs/>
          <w:kern w:val="36"/>
          <w:sz w:val="32"/>
          <w:szCs w:val="32"/>
        </w:rPr>
      </w:pPr>
      <w:r w:rsidRPr="005D151D">
        <w:rPr>
          <w:rFonts w:eastAsia="Times New Roman"/>
          <w:b/>
          <w:bCs/>
          <w:kern w:val="36"/>
          <w:sz w:val="32"/>
          <w:szCs w:val="32"/>
        </w:rPr>
        <w:t>Luke 12 Teaching Points and Bible Study Questions</w:t>
      </w:r>
    </w:p>
    <w:p w14:paraId="210C9000" w14:textId="36393395"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Beware of Hypocrisy</w:t>
      </w:r>
    </w:p>
    <w:p w14:paraId="79FD07AB"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12:1, Jesus warns, "Be on your guard against the yeast of the Pharisees, which is hypocrisy." Hypocrisy can spread like yeast, affecting every part of our lives. It's a reminder to live authentically, aligning our actions with our beliefs. By being genuine, we reflect the light of Christ to those around us, showing that our faith is not just words but a way of life.</w:t>
      </w:r>
    </w:p>
    <w:p w14:paraId="7B1C29BF"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identify and address hypocrisy in your own life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the danger of hypocrisy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faith is genuine and not hypocritical? </w:t>
      </w:r>
    </w:p>
    <w:p w14:paraId="027A83B2"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Fear God, Not Man</w:t>
      </w:r>
    </w:p>
    <w:p w14:paraId="311AE82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teaches in Luke 12:4-5, "Do not be afraid of those who kill the body and after that can do no more. But I will show you whom you should fear: Fear the One who, after you have been killed, has authority to cast into hell." This lesson encourages us to prioritize our reverence for God over the fear of human judgment. When we focus on pleasing God, we find courage and strength to stand firm in our convictions.</w:t>
      </w:r>
    </w:p>
    <w:p w14:paraId="70490B9D"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 xml:space="preserve">1. How can you prioritize God's opinion over </w:t>
      </w:r>
      <w:proofErr w:type="gramStart"/>
      <w:r w:rsidRPr="00F6333B">
        <w:rPr>
          <w:rFonts w:eastAsia="Times New Roman"/>
          <w:kern w:val="0"/>
          <w:sz w:val="21"/>
          <w:szCs w:val="21"/>
        </w:rPr>
        <w:t>others'</w:t>
      </w:r>
      <w:proofErr w:type="gramEnd"/>
      <w:r w:rsidRPr="00F6333B">
        <w:rPr>
          <w:rFonts w:eastAsia="Times New Roman"/>
          <w:kern w:val="0"/>
          <w:sz w:val="21"/>
          <w:szCs w:val="21"/>
        </w:rPr>
        <w:t xml:space="preserve">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fearing God more than fearing people's judgments?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protection help reduce your fear of human threats? </w:t>
      </w:r>
    </w:p>
    <w:p w14:paraId="0E17FE1E" w14:textId="77777777" w:rsidR="00CB6951"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p>
    <w:p w14:paraId="4A0B4B0D" w14:textId="77777777" w:rsidR="00CB6951" w:rsidRDefault="00CB6951">
      <w:pPr>
        <w:spacing w:after="0" w:line="240" w:lineRule="auto"/>
        <w:rPr>
          <w:rFonts w:eastAsia="Times New Roman"/>
          <w:b/>
          <w:bCs/>
          <w:kern w:val="0"/>
          <w:sz w:val="21"/>
          <w:szCs w:val="21"/>
        </w:rPr>
      </w:pPr>
      <w:r>
        <w:rPr>
          <w:rFonts w:eastAsia="Times New Roman"/>
          <w:b/>
          <w:bCs/>
          <w:kern w:val="0"/>
          <w:sz w:val="21"/>
          <w:szCs w:val="21"/>
        </w:rPr>
        <w:br w:type="page"/>
      </w:r>
    </w:p>
    <w:p w14:paraId="10FBB9FF" w14:textId="77777777" w:rsidR="00CB6951" w:rsidRDefault="00CB6951" w:rsidP="005D151D">
      <w:pPr>
        <w:spacing w:line="247" w:lineRule="auto"/>
        <w:rPr>
          <w:rFonts w:eastAsia="Times New Roman"/>
          <w:b/>
          <w:bCs/>
          <w:kern w:val="0"/>
          <w:sz w:val="21"/>
          <w:szCs w:val="21"/>
        </w:rPr>
      </w:pPr>
    </w:p>
    <w:p w14:paraId="3D4F8903" w14:textId="2E4B11EF" w:rsidR="005D151D" w:rsidRPr="00CB6951" w:rsidRDefault="005D151D" w:rsidP="005D151D">
      <w:pPr>
        <w:spacing w:line="247" w:lineRule="auto"/>
        <w:rPr>
          <w:rFonts w:eastAsia="Times New Roman"/>
          <w:b/>
          <w:bCs/>
          <w:kern w:val="0"/>
          <w:sz w:val="21"/>
          <w:szCs w:val="21"/>
        </w:rPr>
      </w:pPr>
      <w:r w:rsidRPr="00F6333B">
        <w:rPr>
          <w:rFonts w:eastAsia="Times New Roman"/>
          <w:b/>
          <w:bCs/>
          <w:kern w:val="0"/>
          <w:sz w:val="21"/>
          <w:szCs w:val="21"/>
        </w:rPr>
        <w:t>You Are Valuable to God</w:t>
      </w:r>
    </w:p>
    <w:p w14:paraId="2F47FF0C"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12:6-7, Jesus reassures us, "Are not five sparrows sold for two pennies? Yet not one of them is forgotten by God. Indeed, the very hairs of your head are all numbered. Do not be afraid; you are worth more than many sparrows." This powerful reminder of our worth in God's eyes can uplift us in moments of doubt, knowing that we are cherished and cared for by our Creator.</w:t>
      </w:r>
    </w:p>
    <w:p w14:paraId="781049B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recognizing your value to God change your response to life's worries and anxieties?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your worth to God impacts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your value to God in challenging times? </w:t>
      </w:r>
    </w:p>
    <w:p w14:paraId="23E91A4C"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Acknowledge Christ Publicly</w:t>
      </w:r>
    </w:p>
    <w:p w14:paraId="40A2923A"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emphasizes the importance of acknowledging Him before others in Luke 12:8, "I tell you, whoever acknowledges Me before men, the Son of Man will also acknowledge him before the angels of God." Our public confession of faith is a testament to our relationship with Christ. It encourages others and strengthens our own faith journey, knowing that Jesus stands with us.</w:t>
      </w:r>
    </w:p>
    <w:p w14:paraId="37D092E3"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acknowledge Christ in your daily interactions with others at work or school?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publicly acknowledging your faith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Christ publicly strengthen your personal faith journey? </w:t>
      </w:r>
    </w:p>
    <w:p w14:paraId="3EB396A6" w14:textId="77777777" w:rsidR="00CB6951"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27A05D" w14:textId="77777777" w:rsidR="00CB6951" w:rsidRDefault="00CB6951">
      <w:pPr>
        <w:spacing w:after="0" w:line="240" w:lineRule="auto"/>
        <w:rPr>
          <w:rFonts w:eastAsia="Times New Roman"/>
          <w:b/>
          <w:bCs/>
          <w:kern w:val="0"/>
          <w:sz w:val="21"/>
          <w:szCs w:val="21"/>
        </w:rPr>
      </w:pPr>
      <w:r>
        <w:rPr>
          <w:rFonts w:eastAsia="Times New Roman"/>
          <w:b/>
          <w:bCs/>
          <w:kern w:val="0"/>
          <w:sz w:val="21"/>
          <w:szCs w:val="21"/>
        </w:rPr>
        <w:br w:type="page"/>
      </w:r>
    </w:p>
    <w:p w14:paraId="12DDFAAF" w14:textId="77777777" w:rsidR="00CB6951" w:rsidRDefault="00CB6951" w:rsidP="005D151D">
      <w:pPr>
        <w:spacing w:line="247" w:lineRule="auto"/>
        <w:rPr>
          <w:rFonts w:eastAsia="Times New Roman"/>
          <w:b/>
          <w:bCs/>
          <w:kern w:val="0"/>
          <w:sz w:val="21"/>
          <w:szCs w:val="21"/>
        </w:rPr>
      </w:pPr>
    </w:p>
    <w:p w14:paraId="579FE3CF" w14:textId="4A3FF670"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Unforgivable Sin</w:t>
      </w:r>
    </w:p>
    <w:p w14:paraId="2BF351C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12:10, Jesus speaks of the gravity of blaspheming against the Holy Spirit, stating, "And everyone who speaks a word against the Son of Man will be forgiven, but anyone who blasphemes against the Holy Spirit will not be forgiven." This serves as a solemn reminder to respect the work of the Holy Spirit and to remain open to His guidance in our lives.</w:t>
      </w:r>
    </w:p>
    <w:p w14:paraId="51276F48" w14:textId="77777777" w:rsidR="00CB6951" w:rsidRDefault="005D151D" w:rsidP="005D151D">
      <w:pPr>
        <w:spacing w:line="247" w:lineRule="auto"/>
      </w:pPr>
      <w:r w:rsidRPr="00F6333B">
        <w:rPr>
          <w:rFonts w:eastAsia="Times New Roman"/>
          <w:kern w:val="0"/>
          <w:sz w:val="21"/>
          <w:szCs w:val="21"/>
        </w:rPr>
        <w:t>1. How can you ensure your words and actions align with the Holy Spirit's guidance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the Holy Spirit is crucial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avoid hardening your heart against the Holy Spirit's influence?</w:t>
      </w:r>
    </w:p>
    <w:p w14:paraId="5430E8F5" w14:textId="66F1466B"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the Holy Spirit's Guidance</w:t>
      </w:r>
    </w:p>
    <w:p w14:paraId="7365DE3C"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assures us in Luke 12:11-12, "When you are brought before synagogues, rulers, and authorities, do not worry about how to defend yourselves or what to say. For at that time the Holy Spirit will teach you what you should say." This lesson encourages us to rely on the Holy Spirit for wisdom and words, especially in challenging situations, trusting that He will provide what we need.</w:t>
      </w:r>
    </w:p>
    <w:p w14:paraId="260B9ED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actively seek the Holy Spirit's guidance in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the Holy Spirit can alleviate anxiety about the future?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discern the Holy Spirit's voice in challenging situations? </w:t>
      </w:r>
    </w:p>
    <w:p w14:paraId="1A4C0D2A" w14:textId="77777777" w:rsidR="00CB6951"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5A64292" w14:textId="77777777" w:rsidR="00CB6951" w:rsidRDefault="00CB6951">
      <w:pPr>
        <w:spacing w:after="0" w:line="240" w:lineRule="auto"/>
        <w:rPr>
          <w:rFonts w:eastAsia="Times New Roman"/>
          <w:b/>
          <w:bCs/>
          <w:kern w:val="0"/>
          <w:sz w:val="21"/>
          <w:szCs w:val="21"/>
        </w:rPr>
      </w:pPr>
      <w:r>
        <w:rPr>
          <w:rFonts w:eastAsia="Times New Roman"/>
          <w:b/>
          <w:bCs/>
          <w:kern w:val="0"/>
          <w:sz w:val="21"/>
          <w:szCs w:val="21"/>
        </w:rPr>
        <w:br w:type="page"/>
      </w:r>
    </w:p>
    <w:p w14:paraId="150EAE13" w14:textId="77777777" w:rsidR="00CB6951" w:rsidRDefault="00CB6951" w:rsidP="00CB6951">
      <w:pPr>
        <w:spacing w:line="240" w:lineRule="auto"/>
        <w:rPr>
          <w:rFonts w:eastAsia="Times New Roman"/>
          <w:b/>
          <w:bCs/>
          <w:kern w:val="0"/>
          <w:sz w:val="21"/>
          <w:szCs w:val="21"/>
        </w:rPr>
      </w:pPr>
    </w:p>
    <w:p w14:paraId="26D90EBF" w14:textId="26548F6A" w:rsidR="005D151D" w:rsidRPr="00CB6951" w:rsidRDefault="005D151D" w:rsidP="00CB6951">
      <w:pPr>
        <w:spacing w:line="240" w:lineRule="auto"/>
        <w:rPr>
          <w:rFonts w:eastAsia="Times New Roman"/>
          <w:b/>
          <w:bCs/>
          <w:kern w:val="0"/>
          <w:sz w:val="21"/>
          <w:szCs w:val="21"/>
        </w:rPr>
      </w:pPr>
      <w:r w:rsidRPr="00F6333B">
        <w:rPr>
          <w:rFonts w:eastAsia="Times New Roman"/>
          <w:b/>
          <w:bCs/>
          <w:kern w:val="0"/>
          <w:sz w:val="21"/>
          <w:szCs w:val="21"/>
        </w:rPr>
        <w:t>Life Is More Than Possessions</w:t>
      </w:r>
    </w:p>
    <w:p w14:paraId="7017862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12:15, Jesus warns, "Watch out! Be on your guard against all kinds of greed; life does not consist in an abundance of possessions." This lesson reminds us to focus on what truly matters—our relationship with God and others—rather than accumulating material wealth. True fulfillment comes from spiritual richness, not earthly treasures.</w:t>
      </w:r>
    </w:p>
    <w:p w14:paraId="5182A564"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prioritize relationships over material possessions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life over possessions in Luke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find contentment beyond material wealth? </w:t>
      </w:r>
    </w:p>
    <w:p w14:paraId="1C0FC6B8"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Rich Toward God</w:t>
      </w:r>
    </w:p>
    <w:p w14:paraId="24474F12"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parable of the rich fool in Luke 12:21 concludes with, "This is how it will be with anyone who stores up treasure for himself but is not rich toward God." We are encouraged to invest in our spiritual lives, seeking to grow in faith and generosity. By prioritizing God's kingdom, we store up treasures in heaven that last for eternity.</w:t>
      </w:r>
    </w:p>
    <w:p w14:paraId="5EB1314A"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prioritize being rich toward God in your daily financial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shift focus from material wealth to spiritual richness?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Jesus emphasizes being rich toward God over accumulating earthly possessions? </w:t>
      </w:r>
    </w:p>
    <w:p w14:paraId="738AE69C" w14:textId="77777777" w:rsidR="00CB6951"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CFF829" w14:textId="77777777" w:rsidR="00CB6951" w:rsidRDefault="00CB6951">
      <w:pPr>
        <w:spacing w:after="0" w:line="240" w:lineRule="auto"/>
        <w:rPr>
          <w:rFonts w:eastAsia="Times New Roman"/>
          <w:b/>
          <w:bCs/>
          <w:kern w:val="0"/>
          <w:sz w:val="21"/>
          <w:szCs w:val="21"/>
        </w:rPr>
      </w:pPr>
      <w:r>
        <w:rPr>
          <w:rFonts w:eastAsia="Times New Roman"/>
          <w:b/>
          <w:bCs/>
          <w:kern w:val="0"/>
          <w:sz w:val="21"/>
          <w:szCs w:val="21"/>
        </w:rPr>
        <w:br w:type="page"/>
      </w:r>
    </w:p>
    <w:p w14:paraId="6FDD1F33" w14:textId="77777777" w:rsidR="00CB6951" w:rsidRDefault="00CB6951" w:rsidP="005D151D">
      <w:pPr>
        <w:spacing w:line="247" w:lineRule="auto"/>
        <w:rPr>
          <w:rFonts w:eastAsia="Times New Roman"/>
          <w:b/>
          <w:bCs/>
          <w:kern w:val="0"/>
          <w:sz w:val="21"/>
          <w:szCs w:val="21"/>
        </w:rPr>
      </w:pPr>
    </w:p>
    <w:p w14:paraId="4EBCD639" w14:textId="1D7014DD"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Do Not Worry</w:t>
      </w:r>
    </w:p>
    <w:p w14:paraId="3D73299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12:22-23, Jesus advises, "Do not worry about your life, what you will eat; or about your body, what you will wear. For life is more than food, and the body more than clothes." This lesson invites us to trust in God's provision, freeing us from the burdens of anxiety. By focusing on His promises, we find peace and contentment in His care.</w:t>
      </w:r>
    </w:p>
    <w:p w14:paraId="060F5A61"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apply "do not worry" to your daily financial concerns?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more in God's provision?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Jesus emphasizes the futility of worry in our lives? </w:t>
      </w:r>
    </w:p>
    <w:p w14:paraId="160AEA85"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Ready for the Master's Return</w:t>
      </w:r>
    </w:p>
    <w:p w14:paraId="3BD3BB6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concludes with a call to readiness in Luke 12:40, "You also must be ready, because the Son of Man will come at an hour when you do not expect Him." This lesson encourages us to live each day with purpose and anticipation, preparing our hearts for Christ's return. By staying vigilant and faithful, we honor God and look forward to the joy of His coming kingdom.</w:t>
      </w:r>
    </w:p>
    <w:p w14:paraId="44C8EBAE" w14:textId="77777777" w:rsidR="005D151D" w:rsidRPr="001B37DC" w:rsidRDefault="005D151D" w:rsidP="005D151D">
      <w:pPr>
        <w:spacing w:line="247" w:lineRule="auto"/>
        <w:rPr>
          <w:rFonts w:eastAsia="Times New Roman"/>
          <w:kern w:val="0"/>
          <w:sz w:val="21"/>
          <w:szCs w:val="21"/>
        </w:rPr>
      </w:pPr>
      <w:r w:rsidRPr="00F6333B">
        <w:rPr>
          <w:rFonts w:eastAsia="Times New Roman"/>
          <w:kern w:val="0"/>
          <w:sz w:val="21"/>
          <w:szCs w:val="21"/>
        </w:rPr>
        <w:t>1. How can you actively prepare for the Master's return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to be ready for the Master's return?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staying vigilant for the Master's return matter in your personal faith journey?</w:t>
      </w:r>
      <w:r w:rsidRPr="001B37DC">
        <w:br w:type="page"/>
      </w:r>
    </w:p>
    <w:p w14:paraId="6B0651D1" w14:textId="77777777" w:rsidR="005D151D" w:rsidRPr="005D151D" w:rsidRDefault="005D151D" w:rsidP="005D151D">
      <w:pPr>
        <w:spacing w:line="247" w:lineRule="auto"/>
        <w:jc w:val="center"/>
        <w:outlineLvl w:val="0"/>
        <w:rPr>
          <w:rFonts w:eastAsia="Times New Roman"/>
          <w:b/>
          <w:bCs/>
          <w:kern w:val="36"/>
          <w:sz w:val="32"/>
          <w:szCs w:val="32"/>
        </w:rPr>
      </w:pPr>
      <w:r w:rsidRPr="005D151D">
        <w:rPr>
          <w:rFonts w:eastAsia="Times New Roman"/>
          <w:b/>
          <w:bCs/>
          <w:kern w:val="36"/>
          <w:sz w:val="32"/>
          <w:szCs w:val="32"/>
        </w:rPr>
        <w:t>Luke 13 Teaching Points and Bible Study Questions</w:t>
      </w:r>
    </w:p>
    <w:p w14:paraId="6C7DB66F" w14:textId="1102DB38"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Call to Repentance</w:t>
      </w:r>
    </w:p>
    <w:p w14:paraId="2DCCB5BD"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13, Jesus emphasizes the urgency of repentance. He reminds us that life is unpredictable and that we must be ready at all times. Jesus says, "Unless you repent, you too will all perish" (Luke 13:3). This is a call to examine our hearts and turn away from sin, embracing the grace and forgiveness offered through Christ. Repentance is not just a one-time event but a daily practice that aligns us with God's will.</w:t>
      </w:r>
    </w:p>
    <w:p w14:paraId="2164DF6A"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incorporate daily repentance into your routine to strengthen your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repentance as crucial for avoiding spiritual perishing?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recognize and turn away from personal sins in your life? </w:t>
      </w:r>
    </w:p>
    <w:p w14:paraId="35DBB17C"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Parable of the Barren Fig Tree</w:t>
      </w:r>
    </w:p>
    <w:p w14:paraId="4834C2EE"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This parable teaches us about God's patience and mercy. The owner of the vineyard wants to cut down the unfruitful fig tree, but the gardener pleads for more time to nurture it. Jesus illustrates God's willingness to give us opportunities to bear fruit in our lives. "Sir, leave it alone for one more year," the gardener says (Luke 13:8). This is a reminder to make the most of the time we have to grow spiritually and produce good works.</w:t>
      </w:r>
    </w:p>
    <w:p w14:paraId="2B26F8FB"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identify and nurture areas in your life that feel unproductive or barren?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cultivate patience and perseverance in your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give second chances in your personal relationships? </w:t>
      </w:r>
    </w:p>
    <w:p w14:paraId="021C4A67" w14:textId="77777777" w:rsidR="00CB6951" w:rsidRDefault="005D151D" w:rsidP="00CB695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1E41B85" w14:textId="77777777" w:rsidR="00CB6951" w:rsidRDefault="00CB6951">
      <w:pPr>
        <w:spacing w:after="0" w:line="240" w:lineRule="auto"/>
        <w:rPr>
          <w:rFonts w:eastAsia="Times New Roman"/>
          <w:b/>
          <w:bCs/>
          <w:kern w:val="0"/>
          <w:sz w:val="21"/>
          <w:szCs w:val="21"/>
        </w:rPr>
      </w:pPr>
      <w:r>
        <w:rPr>
          <w:rFonts w:eastAsia="Times New Roman"/>
          <w:b/>
          <w:bCs/>
          <w:kern w:val="0"/>
          <w:sz w:val="21"/>
          <w:szCs w:val="21"/>
        </w:rPr>
        <w:br w:type="page"/>
      </w:r>
    </w:p>
    <w:p w14:paraId="3F516D12" w14:textId="77777777" w:rsidR="00CB6951" w:rsidRDefault="00CB6951" w:rsidP="00CB6951">
      <w:pPr>
        <w:spacing w:line="247" w:lineRule="auto"/>
        <w:rPr>
          <w:rFonts w:eastAsia="Times New Roman"/>
          <w:b/>
          <w:bCs/>
          <w:kern w:val="0"/>
          <w:sz w:val="21"/>
          <w:szCs w:val="21"/>
        </w:rPr>
      </w:pPr>
    </w:p>
    <w:p w14:paraId="112A8AD4" w14:textId="0700A89E" w:rsidR="005D151D" w:rsidRPr="00CB6951" w:rsidRDefault="005D151D" w:rsidP="00CB6951">
      <w:pPr>
        <w:spacing w:line="247" w:lineRule="auto"/>
        <w:rPr>
          <w:rFonts w:eastAsia="Times New Roman"/>
          <w:b/>
          <w:bCs/>
          <w:kern w:val="0"/>
          <w:sz w:val="21"/>
          <w:szCs w:val="21"/>
        </w:rPr>
      </w:pPr>
      <w:r w:rsidRPr="00F6333B">
        <w:rPr>
          <w:rFonts w:eastAsia="Times New Roman"/>
          <w:b/>
          <w:bCs/>
          <w:kern w:val="0"/>
          <w:sz w:val="21"/>
          <w:szCs w:val="21"/>
        </w:rPr>
        <w:t>Healing on the Sabbath</w:t>
      </w:r>
    </w:p>
    <w:p w14:paraId="281CB21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heals a woman on the Sabbath, challenging the rigid interpretations of the law. He shows that compassion and mercy should always take precedence. "Should not this woman, a daughter of Abraham, whom Satan has bound for eighteen long years, be released on the Sabbath day?" (Luke 13:16). This lesson encourages us to prioritize love and kindness over legalism, reflecting the heart of God in our actions.</w:t>
      </w:r>
    </w:p>
    <w:p w14:paraId="6FE91CB4"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prioritize compassion over tradition in your daily life, like Jesus did on the Sabbath?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chose to heal on the Sabbath despite potential criticism?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actions about balancing rules and human needs in your community? </w:t>
      </w:r>
    </w:p>
    <w:p w14:paraId="5CFF2B5C"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Kingdom of God is Like a Mustard Seed</w:t>
      </w:r>
    </w:p>
    <w:p w14:paraId="442F5FEF"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compares the Kingdom of God to a mustard seed, which starts small but grows into a large tree. This illustrates how God's kingdom begins in humble ways but expands beyond our imagination. "It grew and became a tree, and the birds of the air perched in its branches" (Luke 13:19). We are reminded that even our smallest acts of faith can have a significant impact in God's grand design.</w:t>
      </w:r>
    </w:p>
    <w:p w14:paraId="688022CC"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nurture small acts of faith to grow like a mustard seed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small beginnings are significant in building God's Kingdom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contribute to the growth of God's Kingdom around you? </w:t>
      </w:r>
    </w:p>
    <w:p w14:paraId="65B46EA0" w14:textId="77777777" w:rsidR="00CB6951"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22C2A3D" w14:textId="77777777" w:rsidR="00CB6951" w:rsidRDefault="00CB6951">
      <w:pPr>
        <w:spacing w:after="0" w:line="240" w:lineRule="auto"/>
        <w:rPr>
          <w:rFonts w:eastAsia="Times New Roman"/>
          <w:b/>
          <w:bCs/>
          <w:kern w:val="0"/>
          <w:sz w:val="21"/>
          <w:szCs w:val="21"/>
        </w:rPr>
      </w:pPr>
      <w:r>
        <w:rPr>
          <w:rFonts w:eastAsia="Times New Roman"/>
          <w:b/>
          <w:bCs/>
          <w:kern w:val="0"/>
          <w:sz w:val="21"/>
          <w:szCs w:val="21"/>
        </w:rPr>
        <w:br w:type="page"/>
      </w:r>
    </w:p>
    <w:p w14:paraId="68E64EC5" w14:textId="77777777" w:rsidR="00CB6951" w:rsidRDefault="00CB6951" w:rsidP="005D151D">
      <w:pPr>
        <w:spacing w:line="247" w:lineRule="auto"/>
        <w:rPr>
          <w:rFonts w:eastAsia="Times New Roman"/>
          <w:b/>
          <w:bCs/>
          <w:kern w:val="0"/>
          <w:sz w:val="21"/>
          <w:szCs w:val="21"/>
        </w:rPr>
      </w:pPr>
    </w:p>
    <w:p w14:paraId="16C3D72F" w14:textId="435D2F24"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Narrow Door</w:t>
      </w:r>
    </w:p>
    <w:p w14:paraId="7222EF34"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warns about the narrow door, urging us to strive to enter it. "Make every effort to enter through the narrow door, for many, I tell you, will try to enter and will not be able" (Luke 13:24). This lesson highlights the importance of genuine faith and commitment to following Christ. It's a call to live intentionally, seeking God's righteousness above all else.</w:t>
      </w:r>
    </w:p>
    <w:p w14:paraId="36C693FE" w14:textId="77777777" w:rsidR="00CB6951" w:rsidRDefault="005D151D" w:rsidP="005D151D">
      <w:pPr>
        <w:spacing w:line="247" w:lineRule="auto"/>
      </w:pPr>
      <w:r w:rsidRPr="00F6333B">
        <w:rPr>
          <w:rFonts w:eastAsia="Times New Roman"/>
          <w:kern w:val="0"/>
          <w:sz w:val="21"/>
          <w:szCs w:val="21"/>
        </w:rPr>
        <w:t>1. How can you ensure you are striving to enter through the narrow door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changes might you make to prioritize spiritual growth over worldly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Jesus emphasizes the urgency of entering through the narrow door?</w:t>
      </w:r>
    </w:p>
    <w:p w14:paraId="3C7F000F" w14:textId="25D1D5B9" w:rsidR="005D151D" w:rsidRPr="00CB6951" w:rsidRDefault="00CB6951" w:rsidP="00CB6951">
      <w:pPr>
        <w:spacing w:line="240" w:lineRule="auto"/>
      </w:pPr>
      <w:r>
        <w:br/>
      </w:r>
      <w:r>
        <w:br/>
      </w:r>
      <w:r>
        <w:br/>
      </w:r>
      <w:r>
        <w:br/>
      </w:r>
      <w:r w:rsidR="005D151D" w:rsidRPr="00F6333B">
        <w:rPr>
          <w:rFonts w:eastAsia="Times New Roman"/>
          <w:b/>
          <w:bCs/>
          <w:kern w:val="0"/>
          <w:sz w:val="21"/>
          <w:szCs w:val="21"/>
        </w:rPr>
        <w:t>The Last Will Be First</w:t>
      </w:r>
    </w:p>
    <w:p w14:paraId="6F320DD2"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a world that often values status and power, Jesus turns the tables by declaring, "Indeed, there are those who are last who will be first, and first who will be last" (Luke 13:30). This lesson teaches us about humility and the upside-down nature of God's kingdom. True greatness is found in serving others and putting their needs before our own.</w:t>
      </w:r>
    </w:p>
    <w:p w14:paraId="6E49315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prioritize humility in daily interactions to embody "the last will be first" principle?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 don't overlook those society often considers "last"?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Jesus emphasizes the reversal of roles in the kingdom of God? </w:t>
      </w:r>
    </w:p>
    <w:p w14:paraId="04ADCCE6" w14:textId="77777777" w:rsidR="00CB6951"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BBACE8C" w14:textId="77777777" w:rsidR="00CB6951" w:rsidRDefault="00CB6951">
      <w:pPr>
        <w:spacing w:after="0" w:line="240" w:lineRule="auto"/>
        <w:rPr>
          <w:rFonts w:eastAsia="Times New Roman"/>
          <w:b/>
          <w:bCs/>
          <w:kern w:val="0"/>
          <w:sz w:val="21"/>
          <w:szCs w:val="21"/>
        </w:rPr>
      </w:pPr>
      <w:r>
        <w:rPr>
          <w:rFonts w:eastAsia="Times New Roman"/>
          <w:b/>
          <w:bCs/>
          <w:kern w:val="0"/>
          <w:sz w:val="21"/>
          <w:szCs w:val="21"/>
        </w:rPr>
        <w:br w:type="page"/>
      </w:r>
    </w:p>
    <w:p w14:paraId="68A96060" w14:textId="77777777" w:rsidR="00CB6951" w:rsidRDefault="00CB6951" w:rsidP="005D151D">
      <w:pPr>
        <w:spacing w:line="247" w:lineRule="auto"/>
        <w:rPr>
          <w:rFonts w:eastAsia="Times New Roman"/>
          <w:b/>
          <w:bCs/>
          <w:kern w:val="0"/>
          <w:sz w:val="21"/>
          <w:szCs w:val="21"/>
        </w:rPr>
      </w:pPr>
    </w:p>
    <w:p w14:paraId="08F6C0C8" w14:textId="38928948"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Jesus' Lament Over Jerusalem</w:t>
      </w:r>
    </w:p>
    <w:p w14:paraId="7D4E7AF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expresses deep sorrow over Jerusalem's rejection of Him. "How often I have longed to gather your children together, as a hen gathers her chicks under her wings, but you were not willing" (Luke 13:34). This poignant moment reveals God's heart for His people and His desire for us to come to Him. It reminds us of the importance of responding to God's call with open hearts.</w:t>
      </w:r>
    </w:p>
    <w:p w14:paraId="46D04C6B"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express compassion for those who reject your guidance, as Jesus did for Jerusalem?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nurture a more welcoming and inclusive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Jesus' lament over Jerusalem is relevant to modern societal challenges? </w:t>
      </w:r>
    </w:p>
    <w:p w14:paraId="401073EC"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Urgency of the Gospel</w:t>
      </w:r>
    </w:p>
    <w:p w14:paraId="523BF069"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Throughout Luke 13, there's a sense of urgency in Jesus' message. He calls us to be vigilant and ready for His return. "You will not see me again until you say, 'Blessed is he who comes in the name of the Lord'" (Luke 13:35). This lesson encourages us to live with an eternal perspective, sharing the gospel and making disciples as we await Christ's return.</w:t>
      </w:r>
    </w:p>
    <w:p w14:paraId="6082D784"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prioritize sharing the Gospel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urgency is essential in responding to the Gospel message?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live with a sense of Gospel urgency? </w:t>
      </w:r>
    </w:p>
    <w:p w14:paraId="5CFBAEA9" w14:textId="77777777" w:rsidR="00CB6951"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900E072" w14:textId="77777777" w:rsidR="00CB6951" w:rsidRDefault="00CB6951">
      <w:pPr>
        <w:spacing w:after="0" w:line="240" w:lineRule="auto"/>
        <w:rPr>
          <w:rFonts w:eastAsia="Times New Roman"/>
          <w:b/>
          <w:bCs/>
          <w:kern w:val="0"/>
          <w:sz w:val="21"/>
          <w:szCs w:val="21"/>
        </w:rPr>
      </w:pPr>
      <w:r>
        <w:rPr>
          <w:rFonts w:eastAsia="Times New Roman"/>
          <w:b/>
          <w:bCs/>
          <w:kern w:val="0"/>
          <w:sz w:val="21"/>
          <w:szCs w:val="21"/>
        </w:rPr>
        <w:br w:type="page"/>
      </w:r>
    </w:p>
    <w:p w14:paraId="7FD62762" w14:textId="77777777" w:rsidR="00CB6951" w:rsidRDefault="00CB6951" w:rsidP="005D151D">
      <w:pPr>
        <w:spacing w:line="247" w:lineRule="auto"/>
        <w:rPr>
          <w:rFonts w:eastAsia="Times New Roman"/>
          <w:b/>
          <w:bCs/>
          <w:kern w:val="0"/>
          <w:sz w:val="21"/>
          <w:szCs w:val="21"/>
        </w:rPr>
      </w:pPr>
    </w:p>
    <w:p w14:paraId="1692C7F6" w14:textId="41AF5ED7"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Importance of Bearing Fruit</w:t>
      </w:r>
    </w:p>
    <w:p w14:paraId="180DD62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teachings in this chapter emphasize the importance of bearing fruit in our lives. Just as the fig tree was expected to produce fruit, we are called to live lives that reflect our faith. "If it bears fruit next year, fine! If not, then cut it down" (Luke 13:9). This is a reminder to actively pursue spiritual growth and impact the world around us.</w:t>
      </w:r>
    </w:p>
    <w:p w14:paraId="65DD48F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identify and nurture areas in your life that need to bear more fruit?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the urgency of bearing fruit in our spiritual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are consistently bearing fruit in your community? </w:t>
      </w:r>
    </w:p>
    <w:p w14:paraId="754531C6"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and Compassion</w:t>
      </w:r>
    </w:p>
    <w:p w14:paraId="7A93776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Finally, Luke 13 showcases God's sovereignty and compassion. Despite the challenges and rejections, Jesus remains committed to His mission. He demonstrates that God's plans will prevail, and His love for humanity is unwavering. This lesson reassures us that we can trust in God's perfect plan, knowing that His ways are higher than ours.</w:t>
      </w:r>
    </w:p>
    <w:p w14:paraId="0658C200" w14:textId="77777777" w:rsidR="005D151D" w:rsidRPr="001B37DC" w:rsidRDefault="005D151D" w:rsidP="005D151D">
      <w:pPr>
        <w:spacing w:line="247" w:lineRule="auto"/>
        <w:rPr>
          <w:rFonts w:eastAsia="Times New Roman"/>
          <w:kern w:val="0"/>
          <w:sz w:val="21"/>
          <w:szCs w:val="21"/>
        </w:rPr>
      </w:pPr>
      <w:r w:rsidRPr="00F6333B">
        <w:rPr>
          <w:rFonts w:eastAsia="Times New Roman"/>
          <w:kern w:val="0"/>
          <w:sz w:val="21"/>
          <w:szCs w:val="21"/>
        </w:rPr>
        <w:t>1. How can you trust God's sovereignty when facing personal challenges or uncertainties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compassion alongside God's sovereignty in His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reflect God's compassion in your daily interactions with others?</w:t>
      </w:r>
      <w:r w:rsidRPr="001B37DC">
        <w:br w:type="page"/>
      </w:r>
    </w:p>
    <w:p w14:paraId="16173F29" w14:textId="77777777" w:rsidR="005D151D" w:rsidRPr="005D151D" w:rsidRDefault="005D151D" w:rsidP="005D151D">
      <w:pPr>
        <w:spacing w:line="247" w:lineRule="auto"/>
        <w:jc w:val="center"/>
        <w:outlineLvl w:val="0"/>
        <w:rPr>
          <w:rFonts w:eastAsia="Times New Roman"/>
          <w:b/>
          <w:bCs/>
          <w:kern w:val="36"/>
          <w:sz w:val="32"/>
          <w:szCs w:val="32"/>
        </w:rPr>
      </w:pPr>
      <w:r w:rsidRPr="005D151D">
        <w:rPr>
          <w:rFonts w:eastAsia="Times New Roman"/>
          <w:b/>
          <w:bCs/>
          <w:kern w:val="36"/>
          <w:sz w:val="32"/>
          <w:szCs w:val="32"/>
        </w:rPr>
        <w:t>Luke 14 Teaching Points and Bible Study Questions</w:t>
      </w:r>
    </w:p>
    <w:p w14:paraId="14DED479" w14:textId="55B1CD2A"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Embrace Humility</w:t>
      </w:r>
    </w:p>
    <w:p w14:paraId="4389F1DC"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14:11, Jesus teaches, "For everyone who exalts himself will be humbled, and the one who humbles himself will be exalted." This lesson is a powerful reminder that true greatness in the eyes of God comes from humility. In a world that often values self-promotion, this Scripture encourages us to seek humility, trusting that God will lift us up in His perfect timing.</w:t>
      </w:r>
    </w:p>
    <w:p w14:paraId="1E105ED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practice humility in your daily interactions with others, as taught in Luke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choosing the lowest place at a banquet in Luke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others' needs over your own, following Luke 14's teachings? </w:t>
      </w:r>
    </w:p>
    <w:p w14:paraId="75131061"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Extend Hospitality to All</w:t>
      </w:r>
    </w:p>
    <w:p w14:paraId="776854DE"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challenges us in Luke 14:13-14 to invite those who cannot repay us: "But when you host a banquet, invite the poor, the crippled, the lame, and the blind, and you will be blessed." This lesson encourages us to extend kindness and hospitality to everyone, especially those who are often overlooked. By doing so, we reflect the love of Christ and store up treasures in heaven.</w:t>
      </w:r>
    </w:p>
    <w:p w14:paraId="788CBDC2"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extend hospitality to those who cannot repay you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inviting the poor and marginalized to your gatherings?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make your home a welcoming place for everyone? </w:t>
      </w:r>
    </w:p>
    <w:p w14:paraId="4CA90663" w14:textId="77777777" w:rsidR="00CB6951"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34405ED" w14:textId="77777777" w:rsidR="00CB6951" w:rsidRDefault="00CB6951">
      <w:pPr>
        <w:spacing w:after="0" w:line="240" w:lineRule="auto"/>
        <w:rPr>
          <w:rFonts w:eastAsia="Times New Roman"/>
          <w:b/>
          <w:bCs/>
          <w:kern w:val="0"/>
          <w:sz w:val="21"/>
          <w:szCs w:val="21"/>
        </w:rPr>
      </w:pPr>
      <w:r>
        <w:rPr>
          <w:rFonts w:eastAsia="Times New Roman"/>
          <w:b/>
          <w:bCs/>
          <w:kern w:val="0"/>
          <w:sz w:val="21"/>
          <w:szCs w:val="21"/>
        </w:rPr>
        <w:br w:type="page"/>
      </w:r>
    </w:p>
    <w:p w14:paraId="28A46D29" w14:textId="77777777" w:rsidR="00CB6951" w:rsidRDefault="00CB6951" w:rsidP="005D151D">
      <w:pPr>
        <w:spacing w:line="247" w:lineRule="auto"/>
        <w:rPr>
          <w:rFonts w:eastAsia="Times New Roman"/>
          <w:b/>
          <w:bCs/>
          <w:kern w:val="0"/>
          <w:sz w:val="21"/>
          <w:szCs w:val="21"/>
        </w:rPr>
      </w:pPr>
    </w:p>
    <w:p w14:paraId="4A58B815" w14:textId="63A4141C"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Count the Cost of Discipleship</w:t>
      </w:r>
    </w:p>
    <w:p w14:paraId="489ADA2A"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14:28, Jesus asks, "Which of you, wishing to build a tower, does not first sit down and count the cost to see if he has the resources to complete it?" Following Christ requires commitment and sacrifice. This lesson reminds us to thoughtfully consider the cost of discipleship, understanding that the journey with Jesus is one of dedication and perseverance.</w:t>
      </w:r>
    </w:p>
    <w:p w14:paraId="77B0639B"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practically count the cost of discipleship in your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sacrifices are you willing to make to follow Jesus wholeheartedly?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Jesus emphasizes understanding the cost before committing to discipleship? </w:t>
      </w:r>
    </w:p>
    <w:p w14:paraId="44EA3628"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Prioritize the Kingdom of God</w:t>
      </w:r>
    </w:p>
    <w:p w14:paraId="682C7851"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Luke 14:33 states, "In the same way, any one of you who does not give up everything he has cannot be My disciple." This powerful lesson calls us to prioritize the Kingdom of God above all else. It challenges us to examine our lives and ensure that our hearts are fully devoted to Christ, willing to surrender all for His sake.</w:t>
      </w:r>
    </w:p>
    <w:p w14:paraId="0D10A8D3"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prioritize God's Kingdom in your daily schedule and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sacrifices might you need to make to put God's Kingdom first?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prioritizing God's Kingdom can lead to a more fulfilling life? </w:t>
      </w:r>
    </w:p>
    <w:p w14:paraId="6397F5FE" w14:textId="77777777" w:rsidR="00CB6951"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B7646F0" w14:textId="77777777" w:rsidR="00CB6951" w:rsidRDefault="00CB6951">
      <w:pPr>
        <w:spacing w:after="0" w:line="240" w:lineRule="auto"/>
        <w:rPr>
          <w:rFonts w:eastAsia="Times New Roman"/>
          <w:b/>
          <w:bCs/>
          <w:kern w:val="0"/>
          <w:sz w:val="21"/>
          <w:szCs w:val="21"/>
        </w:rPr>
      </w:pPr>
      <w:r>
        <w:rPr>
          <w:rFonts w:eastAsia="Times New Roman"/>
          <w:b/>
          <w:bCs/>
          <w:kern w:val="0"/>
          <w:sz w:val="21"/>
          <w:szCs w:val="21"/>
        </w:rPr>
        <w:br w:type="page"/>
      </w:r>
    </w:p>
    <w:p w14:paraId="739A80E6" w14:textId="77777777" w:rsidR="00CB6951" w:rsidRDefault="00CB6951" w:rsidP="005D151D">
      <w:pPr>
        <w:spacing w:line="247" w:lineRule="auto"/>
        <w:rPr>
          <w:rFonts w:eastAsia="Times New Roman"/>
          <w:b/>
          <w:bCs/>
          <w:kern w:val="0"/>
          <w:sz w:val="21"/>
          <w:szCs w:val="21"/>
        </w:rPr>
      </w:pPr>
    </w:p>
    <w:p w14:paraId="5329619F" w14:textId="438C2CAB"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Parable of the Great Banquet</w:t>
      </w:r>
    </w:p>
    <w:p w14:paraId="7592E8B9"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14:16-24, Jesus shares the parable of the great banquet, illustrating God's invitation to His heavenly feast. This lesson teaches us about the inclusivity of God's love and the importance of accepting His invitation. It reminds us that God's grace is available to all who are willing to come to Him.</w:t>
      </w:r>
    </w:p>
    <w:p w14:paraId="385F6A68" w14:textId="77777777" w:rsidR="00CB6951" w:rsidRDefault="005D151D" w:rsidP="005D151D">
      <w:pPr>
        <w:spacing w:line="247" w:lineRule="auto"/>
      </w:pPr>
      <w:r w:rsidRPr="00F6333B">
        <w:rPr>
          <w:rFonts w:eastAsia="Times New Roman"/>
          <w:kern w:val="0"/>
          <w:sz w:val="21"/>
          <w:szCs w:val="21"/>
        </w:rPr>
        <w:t>1. How can you prioritize God's invitation over daily distractions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make excuses to avoid spiritual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 don't miss out on God's "great banquet"?</w:t>
      </w:r>
    </w:p>
    <w:p w14:paraId="63681A98" w14:textId="67A17702"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Avoiding Excuses</w:t>
      </w:r>
    </w:p>
    <w:p w14:paraId="2BD12B69"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parable in Luke 14:18-20 highlights how people made excuses to avoid attending the banquet. This lesson encourages us to examine our own lives for excuses that keep us from fully committing to God. By setting aside distractions and excuses, we can embrace the fullness of life that God offers.</w:t>
      </w:r>
    </w:p>
    <w:p w14:paraId="127B2E1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prioritize commitments to avoid making excuses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make excuses instead of taking responsibility?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overcome the habit of making excuses? </w:t>
      </w:r>
    </w:p>
    <w:p w14:paraId="786403D1" w14:textId="77777777" w:rsidR="00CB6951"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3792C5" w14:textId="77777777" w:rsidR="00CB6951" w:rsidRDefault="00CB6951">
      <w:pPr>
        <w:spacing w:after="0" w:line="240" w:lineRule="auto"/>
        <w:rPr>
          <w:rFonts w:eastAsia="Times New Roman"/>
          <w:b/>
          <w:bCs/>
          <w:kern w:val="0"/>
          <w:sz w:val="21"/>
          <w:szCs w:val="21"/>
        </w:rPr>
      </w:pPr>
      <w:r>
        <w:rPr>
          <w:rFonts w:eastAsia="Times New Roman"/>
          <w:b/>
          <w:bCs/>
          <w:kern w:val="0"/>
          <w:sz w:val="21"/>
          <w:szCs w:val="21"/>
        </w:rPr>
        <w:br w:type="page"/>
      </w:r>
    </w:p>
    <w:p w14:paraId="00DBC56B" w14:textId="77777777" w:rsidR="00CB6951" w:rsidRDefault="00CB6951" w:rsidP="005D151D">
      <w:pPr>
        <w:spacing w:line="247" w:lineRule="auto"/>
        <w:rPr>
          <w:rFonts w:eastAsia="Times New Roman"/>
          <w:b/>
          <w:bCs/>
          <w:kern w:val="0"/>
          <w:sz w:val="21"/>
          <w:szCs w:val="21"/>
        </w:rPr>
      </w:pPr>
    </w:p>
    <w:p w14:paraId="1AA4051F" w14:textId="1A065AF2"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Importance of Planning</w:t>
      </w:r>
    </w:p>
    <w:p w14:paraId="216524CB"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uses the example of a builder in Luke 14:28-30 to emphasize the importance of planning. This lesson encourages us to be intentional and thoughtful in our spiritual journey. By planning and preparing, we can build a strong foundation of faith that withstands life's challenges.</w:t>
      </w:r>
    </w:p>
    <w:p w14:paraId="404151DE"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apply the principle of planning in your daily financial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counting the cost before starting a project?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plans align with your long-term goals? </w:t>
      </w:r>
    </w:p>
    <w:p w14:paraId="24EE8E7D"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Cost of Following Jesus</w:t>
      </w:r>
    </w:p>
    <w:p w14:paraId="6EDD06E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14:27, Jesus says, "And whoever does not carry his cross and follow Me cannot be My disciple." This lesson reminds us that following Jesus involves sacrifice and self-denial. It calls us to take up our cross daily, trusting that the rewards of following Christ far outweigh the costs.</w:t>
      </w:r>
    </w:p>
    <w:p w14:paraId="305EE6A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prioritize Jesus over personal relationships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sacrifices are you willing to make to truly follow Jesus?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Jesus emphasizes counting the cost before following Him? </w:t>
      </w:r>
    </w:p>
    <w:p w14:paraId="66DF86FB" w14:textId="77777777" w:rsidR="00CB6951"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39459A6" w14:textId="77777777" w:rsidR="00CB6951" w:rsidRDefault="00CB6951">
      <w:pPr>
        <w:spacing w:after="0" w:line="240" w:lineRule="auto"/>
        <w:rPr>
          <w:rFonts w:eastAsia="Times New Roman"/>
          <w:b/>
          <w:bCs/>
          <w:kern w:val="0"/>
          <w:sz w:val="21"/>
          <w:szCs w:val="21"/>
        </w:rPr>
      </w:pPr>
      <w:r>
        <w:rPr>
          <w:rFonts w:eastAsia="Times New Roman"/>
          <w:b/>
          <w:bCs/>
          <w:kern w:val="0"/>
          <w:sz w:val="21"/>
          <w:szCs w:val="21"/>
        </w:rPr>
        <w:br w:type="page"/>
      </w:r>
    </w:p>
    <w:p w14:paraId="0C4CFEBB" w14:textId="77777777" w:rsidR="00CB6951" w:rsidRDefault="00CB6951" w:rsidP="005D151D">
      <w:pPr>
        <w:spacing w:line="247" w:lineRule="auto"/>
        <w:rPr>
          <w:rFonts w:eastAsia="Times New Roman"/>
          <w:b/>
          <w:bCs/>
          <w:kern w:val="0"/>
          <w:sz w:val="21"/>
          <w:szCs w:val="21"/>
        </w:rPr>
      </w:pPr>
    </w:p>
    <w:p w14:paraId="43C3253A" w14:textId="2D4006AE"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Call to Serve</w:t>
      </w:r>
    </w:p>
    <w:p w14:paraId="30780161"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Luke 14:10 advises, "But when you are invited, go and sit in the lowest place, so that your host will come and tell you, ‘Friend, move up to a better place.’" This lesson teaches us the value of serving others with a humble heart. By putting others first, we reflect the servant nature of Christ and find true fulfillment.</w:t>
      </w:r>
    </w:p>
    <w:p w14:paraId="06D9C1E1"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prioritize serving others in your daily life, as Jesus teaches in Luke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humility in service, and how can you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invite and include those often overlooked, as Jesus suggests in Luke 14? </w:t>
      </w:r>
    </w:p>
    <w:p w14:paraId="6AEF8DD5"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Heart for the Lost</w:t>
      </w:r>
    </w:p>
    <w:p w14:paraId="03210DF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parable of the great banquet in Luke 14:21-23 reveals God's heart for the lost and marginalized. This lesson encourages us to share the Gospel with everyone, reaching out to those who are far from God. It reminds us that God's love knows no bounds and that He desires all to come to repentance and experience His grace.</w:t>
      </w:r>
    </w:p>
    <w:p w14:paraId="262120EF" w14:textId="77777777" w:rsidR="005D151D" w:rsidRPr="001B37DC" w:rsidRDefault="005D151D" w:rsidP="005D151D">
      <w:pPr>
        <w:spacing w:line="247" w:lineRule="auto"/>
        <w:rPr>
          <w:rFonts w:eastAsia="Times New Roman"/>
          <w:kern w:val="0"/>
          <w:sz w:val="21"/>
          <w:szCs w:val="21"/>
        </w:rPr>
      </w:pPr>
      <w:r w:rsidRPr="00F6333B">
        <w:rPr>
          <w:rFonts w:eastAsia="Times New Roman"/>
          <w:kern w:val="0"/>
          <w:sz w:val="21"/>
          <w:szCs w:val="21"/>
        </w:rPr>
        <w:t>1. How can you actively seek out and welcome those who feel lost or marginalized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inviting the poor and outcast to the banquet?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reflect God's heart for the lost in your daily interactions?</w:t>
      </w:r>
      <w:r w:rsidRPr="001B37DC">
        <w:br w:type="page"/>
      </w:r>
    </w:p>
    <w:p w14:paraId="5FF93BC1" w14:textId="77777777" w:rsidR="005D151D" w:rsidRPr="005D151D" w:rsidRDefault="005D151D" w:rsidP="005D151D">
      <w:pPr>
        <w:spacing w:line="247" w:lineRule="auto"/>
        <w:jc w:val="center"/>
        <w:outlineLvl w:val="0"/>
        <w:rPr>
          <w:rFonts w:eastAsia="Times New Roman"/>
          <w:b/>
          <w:bCs/>
          <w:kern w:val="36"/>
          <w:sz w:val="32"/>
          <w:szCs w:val="32"/>
        </w:rPr>
      </w:pPr>
      <w:r w:rsidRPr="005D151D">
        <w:rPr>
          <w:rFonts w:eastAsia="Times New Roman"/>
          <w:b/>
          <w:bCs/>
          <w:kern w:val="36"/>
          <w:sz w:val="32"/>
          <w:szCs w:val="32"/>
        </w:rPr>
        <w:t>Luke 15 Teaching Points and Bible Study Questions</w:t>
      </w:r>
    </w:p>
    <w:p w14:paraId="77763E2A" w14:textId="00D50449"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Joy of Finding the Lost</w:t>
      </w:r>
    </w:p>
    <w:p w14:paraId="0E3BD669"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15, Jesus shares the parable of the lost sheep, emphasizing the joy in heaven over one sinner who repents. Just as the shepherd leaves the ninety-nine to find the one lost sheep, God actively seeks out those who have strayed. "I tell you that in the same way, there will be more joy in heaven over one sinner who repents than over ninety-nine righteous ones who do not need to repent" (Luke 15:7). This teaches us the immense value God places on each individual soul and the celebration that ensues when one returns to Him.</w:t>
      </w:r>
    </w:p>
    <w:p w14:paraId="289D251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actively seek out and support those who feel lost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celebrating small victories is important in personal growth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welcoming environment for those returning to faith? </w:t>
      </w:r>
    </w:p>
    <w:p w14:paraId="2FA44D2E"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Relentless Pursuit of God</w:t>
      </w:r>
    </w:p>
    <w:p w14:paraId="4D319A2D"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parable of the lost coin illustrates God's relentless pursuit of us. The woman who loses one of her ten silver coins lights a lamp, sweeps the house, and searches carefully until she finds it. "In the same way, I tell you, there is joy in the presence of the angels of God over one sinner who repents" (Luke 15:10). This story reminds us that God never gives up on us, no matter how lost we may feel.</w:t>
      </w:r>
    </w:p>
    <w:p w14:paraId="02F4A09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actively seek those who feel lost, reflecting God's relentless pursuit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each individual so deeply, and how can this shape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mirror God's pursuit in your daily interactions and decisions? </w:t>
      </w:r>
    </w:p>
    <w:p w14:paraId="59D97E35" w14:textId="77777777" w:rsidR="00CB6951"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B2BFD98" w14:textId="77777777" w:rsidR="00CB6951" w:rsidRDefault="00CB6951">
      <w:pPr>
        <w:spacing w:after="0" w:line="240" w:lineRule="auto"/>
        <w:rPr>
          <w:rFonts w:eastAsia="Times New Roman"/>
          <w:b/>
          <w:bCs/>
          <w:kern w:val="0"/>
          <w:sz w:val="21"/>
          <w:szCs w:val="21"/>
        </w:rPr>
      </w:pPr>
      <w:r>
        <w:rPr>
          <w:rFonts w:eastAsia="Times New Roman"/>
          <w:b/>
          <w:bCs/>
          <w:kern w:val="0"/>
          <w:sz w:val="21"/>
          <w:szCs w:val="21"/>
        </w:rPr>
        <w:br w:type="page"/>
      </w:r>
    </w:p>
    <w:p w14:paraId="5F5C5F9C" w14:textId="77777777" w:rsidR="00CB6951" w:rsidRDefault="00CB6951" w:rsidP="005D151D">
      <w:pPr>
        <w:spacing w:line="247" w:lineRule="auto"/>
        <w:rPr>
          <w:rFonts w:eastAsia="Times New Roman"/>
          <w:b/>
          <w:bCs/>
          <w:kern w:val="0"/>
          <w:sz w:val="21"/>
          <w:szCs w:val="21"/>
        </w:rPr>
      </w:pPr>
    </w:p>
    <w:p w14:paraId="7DC19E70" w14:textId="51AC7048"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Power of Repentance</w:t>
      </w:r>
    </w:p>
    <w:p w14:paraId="07E829E0"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prodigal son’s journey is a powerful testament to the transformative power of repentance. After squandering his inheritance, he returns to his father, who welcomes him with open arms. "But while he was still a long way off, his father saw him and was filled with compassion. He ran to his son, embraced him, and kissed him" (Luke 15:20). This illustrates that no matter how far we stray, God is always ready to forgive and restore us when we turn back to Him.</w:t>
      </w:r>
    </w:p>
    <w:p w14:paraId="709B323D"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apply the concept of repentance in your daily relationships and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portrayed as powerful in transforming one's life in Luke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embrace repentance and seek reconciliation in your community? </w:t>
      </w:r>
    </w:p>
    <w:p w14:paraId="0CE35363"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Unconditional Love of the Father</w:t>
      </w:r>
    </w:p>
    <w:p w14:paraId="0802AEF2"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father in the parable of the prodigal son represents God’s unconditional love. Despite the son’s mistakes, the father’s love remains steadfast. "For this son of mine was dead and is alive again; he was lost and is found" (Luke 15:24). This teaches us that God’s love is not based on our actions but on His nature as a loving Father.</w:t>
      </w:r>
    </w:p>
    <w:p w14:paraId="69FE334F"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demonstrate unconditional love in challenging relationships, like the father in Luke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father's love remained constant despite his son's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father's response to apply in your own family dynamics? </w:t>
      </w:r>
    </w:p>
    <w:p w14:paraId="4A38E024" w14:textId="77777777" w:rsidR="00CB6951"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B42E114" w14:textId="77777777" w:rsidR="00CB6951" w:rsidRDefault="00CB6951">
      <w:pPr>
        <w:spacing w:after="0" w:line="240" w:lineRule="auto"/>
        <w:rPr>
          <w:rFonts w:eastAsia="Times New Roman"/>
          <w:b/>
          <w:bCs/>
          <w:kern w:val="0"/>
          <w:sz w:val="21"/>
          <w:szCs w:val="21"/>
        </w:rPr>
      </w:pPr>
      <w:r>
        <w:rPr>
          <w:rFonts w:eastAsia="Times New Roman"/>
          <w:b/>
          <w:bCs/>
          <w:kern w:val="0"/>
          <w:sz w:val="21"/>
          <w:szCs w:val="21"/>
        </w:rPr>
        <w:br w:type="page"/>
      </w:r>
    </w:p>
    <w:p w14:paraId="5D21DB15" w14:textId="77777777" w:rsidR="00CB6951" w:rsidRDefault="00CB6951" w:rsidP="005D151D">
      <w:pPr>
        <w:spacing w:line="247" w:lineRule="auto"/>
        <w:rPr>
          <w:rFonts w:eastAsia="Times New Roman"/>
          <w:b/>
          <w:bCs/>
          <w:kern w:val="0"/>
          <w:sz w:val="21"/>
          <w:szCs w:val="21"/>
        </w:rPr>
      </w:pPr>
    </w:p>
    <w:p w14:paraId="58033CC8" w14:textId="1FC17E95"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Danger of Self-Righteousness</w:t>
      </w:r>
    </w:p>
    <w:p w14:paraId="0F3FB1C1"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elder brother in the parable of the prodigal son highlights the danger of self-righteousness. He becomes angry and refuses to join the celebration for his returning brother. "But he answered his father, ‘Look, all these years I have served you and never disobeyed a commandment of yours, yet you never gave me even a young goat so I could celebrate with my friends’" (Luke 15:29). This warns us against pride and reminds us to rejoice in the repentance of others.</w:t>
      </w:r>
    </w:p>
    <w:p w14:paraId="1B5699B6" w14:textId="77777777" w:rsidR="00CB6951" w:rsidRDefault="005D151D" w:rsidP="005D151D">
      <w:pPr>
        <w:spacing w:line="247" w:lineRule="auto"/>
      </w:pPr>
      <w:r w:rsidRPr="00F6333B">
        <w:rPr>
          <w:rFonts w:eastAsia="Times New Roman"/>
          <w:kern w:val="0"/>
          <w:sz w:val="21"/>
          <w:szCs w:val="21"/>
        </w:rPr>
        <w:t>1. How can you recognize and address self-righteous attitudes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self-righteousness can hinder genuine relationships and community building?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cultivate humility and empathy instead of self-righteousness?</w:t>
      </w:r>
    </w:p>
    <w:p w14:paraId="373D0F7D" w14:textId="5A416F45"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Humility</w:t>
      </w:r>
    </w:p>
    <w:p w14:paraId="3C881031"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prodigal son’s return is marked by humility. He acknowledges his wrongdoing and seeks his father’s forgiveness. "Father, I have sinned against heaven and against you. I am no longer worthy to be called your son" (Luke 15:21). This teaches us the importance of approaching God with a humble heart, recognizing our need for His grace.</w:t>
      </w:r>
    </w:p>
    <w:p w14:paraId="4AE2033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practicing humility in daily life change your relationships, as seen in Luke 15's parables?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reconciliation, as demonstrated in the Prodigal Son's return?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humility from the father's response to both sons in Luke 15? </w:t>
      </w:r>
    </w:p>
    <w:p w14:paraId="7ADD278E" w14:textId="623E2A27" w:rsidR="00CB6951" w:rsidRDefault="005D151D" w:rsidP="00CB695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1F510C3" w14:textId="00F2C0C1" w:rsidR="00CB6951" w:rsidRDefault="00CB6951" w:rsidP="00CB6951">
      <w:pPr>
        <w:spacing w:after="0" w:line="240" w:lineRule="auto"/>
        <w:rPr>
          <w:rFonts w:eastAsia="Times New Roman"/>
          <w:b/>
          <w:bCs/>
          <w:kern w:val="0"/>
          <w:sz w:val="21"/>
          <w:szCs w:val="21"/>
        </w:rPr>
      </w:pPr>
    </w:p>
    <w:p w14:paraId="740DF046" w14:textId="77777777" w:rsidR="00CB6951" w:rsidRDefault="00CB6951" w:rsidP="005D151D">
      <w:pPr>
        <w:spacing w:line="247" w:lineRule="auto"/>
        <w:rPr>
          <w:rFonts w:eastAsia="Times New Roman"/>
          <w:b/>
          <w:bCs/>
          <w:kern w:val="0"/>
          <w:sz w:val="21"/>
          <w:szCs w:val="21"/>
        </w:rPr>
      </w:pPr>
    </w:p>
    <w:p w14:paraId="5CF8983E" w14:textId="77777777" w:rsidR="00CB6951" w:rsidRDefault="00CB6951">
      <w:pPr>
        <w:spacing w:after="0" w:line="240" w:lineRule="auto"/>
        <w:rPr>
          <w:rFonts w:eastAsia="Times New Roman"/>
          <w:b/>
          <w:bCs/>
          <w:kern w:val="0"/>
          <w:sz w:val="21"/>
          <w:szCs w:val="21"/>
        </w:rPr>
      </w:pPr>
      <w:r>
        <w:rPr>
          <w:rFonts w:eastAsia="Times New Roman"/>
          <w:b/>
          <w:bCs/>
          <w:kern w:val="0"/>
          <w:sz w:val="21"/>
          <w:szCs w:val="21"/>
        </w:rPr>
        <w:br w:type="page"/>
      </w:r>
    </w:p>
    <w:p w14:paraId="2E0A093F" w14:textId="77777777" w:rsidR="00CB6951" w:rsidRDefault="00CB6951" w:rsidP="005D151D">
      <w:pPr>
        <w:spacing w:line="247" w:lineRule="auto"/>
        <w:rPr>
          <w:rFonts w:eastAsia="Times New Roman"/>
          <w:b/>
          <w:bCs/>
          <w:kern w:val="0"/>
          <w:sz w:val="21"/>
          <w:szCs w:val="21"/>
        </w:rPr>
      </w:pPr>
    </w:p>
    <w:p w14:paraId="5BA21F88" w14:textId="47F57158"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Celebration of Redemption</w:t>
      </w:r>
    </w:p>
    <w:p w14:paraId="75A09A5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Each parable in Luke 15 ends with a celebration, emphasizing the joy of redemption. Whether it’s the shepherd, the woman, or the father, each rejoices when what was lost is found. "Let us eat and celebrate. For this son of mine was dead and is alive again; he was lost and is found" (Luke 15:23-24). This encourages us to celebrate the work of God in our lives and the lives of others.</w:t>
      </w:r>
    </w:p>
    <w:p w14:paraId="2D4DF810"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actively celebrate others' redemption in your community or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celebrating redemption is important for personal and communal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create a welcoming environment for those seeking redemption? </w:t>
      </w:r>
    </w:p>
    <w:p w14:paraId="23324C6A"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Rejoice with Others</w:t>
      </w:r>
    </w:p>
    <w:p w14:paraId="5BAA46BD"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parables call us to rejoice with others in their moments of redemption. The community is invited to celebrate with the woman who finds her coin and the father who welcomes his son. "Rejoice with me, for I have found my lost coin" (Luke 15:9). This teaches us to share in the joy of others and support them in their spiritual journeys.</w:t>
      </w:r>
    </w:p>
    <w:p w14:paraId="2E689E66"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actively celebrate others' successes in your community or workplace?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rejoice with others, even when you're struggling personally?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genuine spirit of joy for others' achievements? </w:t>
      </w:r>
    </w:p>
    <w:p w14:paraId="60D740E3" w14:textId="77777777" w:rsidR="00CB6951"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2E5BA7" w14:textId="77777777" w:rsidR="00CB6951" w:rsidRDefault="00CB6951">
      <w:pPr>
        <w:spacing w:after="0" w:line="240" w:lineRule="auto"/>
        <w:rPr>
          <w:rFonts w:eastAsia="Times New Roman"/>
          <w:b/>
          <w:bCs/>
          <w:kern w:val="0"/>
          <w:sz w:val="21"/>
          <w:szCs w:val="21"/>
        </w:rPr>
      </w:pPr>
      <w:r>
        <w:rPr>
          <w:rFonts w:eastAsia="Times New Roman"/>
          <w:b/>
          <w:bCs/>
          <w:kern w:val="0"/>
          <w:sz w:val="21"/>
          <w:szCs w:val="21"/>
        </w:rPr>
        <w:br w:type="page"/>
      </w:r>
    </w:p>
    <w:p w14:paraId="73C938AB" w14:textId="77777777" w:rsidR="00CB6951" w:rsidRDefault="00CB6951" w:rsidP="005D151D">
      <w:pPr>
        <w:spacing w:line="247" w:lineRule="auto"/>
        <w:rPr>
          <w:rFonts w:eastAsia="Times New Roman"/>
          <w:b/>
          <w:bCs/>
          <w:kern w:val="0"/>
          <w:sz w:val="21"/>
          <w:szCs w:val="21"/>
        </w:rPr>
      </w:pPr>
    </w:p>
    <w:p w14:paraId="7E916B72" w14:textId="387ECE9D"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Value of Every Soul</w:t>
      </w:r>
    </w:p>
    <w:p w14:paraId="2BD3DDB1"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Luke 15 underscores the value of every soul to God. Each parable highlights the lengths to which God will go to recover what is lost. "Suppose one of you has a hundred sheep and loses one of them. Does he not leave the ninety-nine in the pasture and go after the one that is lost, until he finds it?" (Luke 15:4). This reminds us that every person is precious in God’s sight.</w:t>
      </w:r>
    </w:p>
    <w:p w14:paraId="79EC8AB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actively seek out and support those who feel lost or undervalued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celebrate the return of someone who has strayed from their path?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every person feels valued and loved in your daily interactions? </w:t>
      </w:r>
    </w:p>
    <w:p w14:paraId="02929043"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Invitation to Return Home</w:t>
      </w:r>
    </w:p>
    <w:p w14:paraId="4BB4FE8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Ultimately, Luke 15 is an invitation to return home to God. Whether we identify with the lost sheep, the lost coin, or the prodigal son, the message is clear: God is waiting with open arms. "But while he was still a long way off, his father saw him and was filled with compassion" (Luke 15:20). This encourages us to take that step of faith, knowing that God’s love and forgiveness are always available.</w:t>
      </w:r>
    </w:p>
    <w:p w14:paraId="799576FB" w14:textId="77777777" w:rsidR="005D151D" w:rsidRPr="001B37DC" w:rsidRDefault="005D151D" w:rsidP="005D151D">
      <w:pPr>
        <w:spacing w:line="247" w:lineRule="auto"/>
        <w:rPr>
          <w:rFonts w:eastAsia="Times New Roman"/>
          <w:kern w:val="0"/>
          <w:sz w:val="21"/>
          <w:szCs w:val="21"/>
        </w:rPr>
      </w:pPr>
      <w:r w:rsidRPr="00F6333B">
        <w:rPr>
          <w:rFonts w:eastAsia="Times New Roman"/>
          <w:kern w:val="0"/>
          <w:sz w:val="21"/>
          <w:szCs w:val="21"/>
        </w:rPr>
        <w:t>1. How can you create a welcoming environment for someone returning after a long absence?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reconcile with someone who has strayed from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it's important to celebrate when someone decides to return home?</w:t>
      </w:r>
      <w:r w:rsidRPr="001B37DC">
        <w:br w:type="page"/>
      </w:r>
    </w:p>
    <w:p w14:paraId="76026847" w14:textId="77777777" w:rsidR="005D151D" w:rsidRPr="005D151D" w:rsidRDefault="005D151D" w:rsidP="005D151D">
      <w:pPr>
        <w:spacing w:line="247" w:lineRule="auto"/>
        <w:jc w:val="center"/>
        <w:outlineLvl w:val="0"/>
        <w:rPr>
          <w:rFonts w:eastAsia="Times New Roman"/>
          <w:b/>
          <w:bCs/>
          <w:kern w:val="36"/>
          <w:sz w:val="32"/>
          <w:szCs w:val="32"/>
        </w:rPr>
      </w:pPr>
      <w:r w:rsidRPr="005D151D">
        <w:rPr>
          <w:rFonts w:eastAsia="Times New Roman"/>
          <w:b/>
          <w:bCs/>
          <w:kern w:val="36"/>
          <w:sz w:val="32"/>
          <w:szCs w:val="32"/>
        </w:rPr>
        <w:t>Luke 16 Teaching Points and Bible Study Questions</w:t>
      </w:r>
    </w:p>
    <w:p w14:paraId="5567579D" w14:textId="44D7C893"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Value of Shrewdness</w:t>
      </w:r>
    </w:p>
    <w:p w14:paraId="78990A8F"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 xml:space="preserve">In Luke 16, Jesus shares the parable of the shrewd manager, teaching us the importance of being wise and resourceful with what we have. "For the sons of this age are </w:t>
      </w:r>
      <w:proofErr w:type="gramStart"/>
      <w:r w:rsidRPr="00F6333B">
        <w:rPr>
          <w:rFonts w:eastAsia="Times New Roman"/>
          <w:kern w:val="0"/>
          <w:sz w:val="21"/>
          <w:szCs w:val="21"/>
        </w:rPr>
        <w:t>more shrewd</w:t>
      </w:r>
      <w:proofErr w:type="gramEnd"/>
      <w:r w:rsidRPr="00F6333B">
        <w:rPr>
          <w:rFonts w:eastAsia="Times New Roman"/>
          <w:kern w:val="0"/>
          <w:sz w:val="21"/>
          <w:szCs w:val="21"/>
        </w:rPr>
        <w:t xml:space="preserve"> in dealing with their own kind than are the sons of light" (Luke 16:8). This lesson encourages us to use our God-given wisdom to navigate life's challenges and to be strategic in our spiritual journey.</w:t>
      </w:r>
    </w:p>
    <w:p w14:paraId="2236F8B3"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apply shrewdness in managing your resources to benefit others and honor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commended the shrewd manager despite his dishonest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be </w:t>
      </w:r>
      <w:proofErr w:type="gramStart"/>
      <w:r w:rsidRPr="00F6333B">
        <w:rPr>
          <w:rFonts w:eastAsia="Times New Roman"/>
          <w:kern w:val="0"/>
          <w:sz w:val="21"/>
          <w:szCs w:val="21"/>
        </w:rPr>
        <w:t>more shrewd</w:t>
      </w:r>
      <w:proofErr w:type="gramEnd"/>
      <w:r w:rsidRPr="00F6333B">
        <w:rPr>
          <w:rFonts w:eastAsia="Times New Roman"/>
          <w:kern w:val="0"/>
          <w:sz w:val="21"/>
          <w:szCs w:val="21"/>
        </w:rPr>
        <w:t xml:space="preserve"> in your daily decision-making? </w:t>
      </w:r>
    </w:p>
    <w:p w14:paraId="31EFC278"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Faithfulness in Small Things</w:t>
      </w:r>
    </w:p>
    <w:p w14:paraId="56044E7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emphasizes that faithfulness in small matters leads to trust in greater responsibilities. "Whoever is faithful with very little will also be faithful with much" (Luke 16:10). This principle reminds us that our integrity in everyday tasks reflects our readiness for larger roles in God's kingdom.</w:t>
      </w:r>
    </w:p>
    <w:p w14:paraId="7E42C8AC"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demonstrate faithfulness in small tasks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faithful in small things impacts larger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trustworthiness in minor commitments? </w:t>
      </w:r>
    </w:p>
    <w:p w14:paraId="3A38AA4E" w14:textId="77777777" w:rsidR="00CB6951"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53CDB3" w14:textId="77777777" w:rsidR="00CB6951" w:rsidRDefault="00CB6951">
      <w:pPr>
        <w:spacing w:after="0" w:line="240" w:lineRule="auto"/>
        <w:rPr>
          <w:rFonts w:eastAsia="Times New Roman"/>
          <w:b/>
          <w:bCs/>
          <w:kern w:val="0"/>
          <w:sz w:val="21"/>
          <w:szCs w:val="21"/>
        </w:rPr>
      </w:pPr>
      <w:r>
        <w:rPr>
          <w:rFonts w:eastAsia="Times New Roman"/>
          <w:b/>
          <w:bCs/>
          <w:kern w:val="0"/>
          <w:sz w:val="21"/>
          <w:szCs w:val="21"/>
        </w:rPr>
        <w:br w:type="page"/>
      </w:r>
    </w:p>
    <w:p w14:paraId="727ACDD7" w14:textId="77777777" w:rsidR="00CB6951" w:rsidRDefault="00CB6951" w:rsidP="005D151D">
      <w:pPr>
        <w:spacing w:line="247" w:lineRule="auto"/>
        <w:rPr>
          <w:rFonts w:eastAsia="Times New Roman"/>
          <w:b/>
          <w:bCs/>
          <w:kern w:val="0"/>
          <w:sz w:val="21"/>
          <w:szCs w:val="21"/>
        </w:rPr>
      </w:pPr>
    </w:p>
    <w:p w14:paraId="63197D72" w14:textId="1F0734A1"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Danger of Divided Loyalties</w:t>
      </w:r>
    </w:p>
    <w:p w14:paraId="63EE6E21"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chapter warns against serving two masters, highlighting the impossibility of serving both God and money. "You cannot serve both God and money" (Luke 16:13). This lesson calls us to examine our priorities and ensure that our devotion to God remains undivided.</w:t>
      </w:r>
    </w:p>
    <w:p w14:paraId="4D03E186"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identify and address divided loyalties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divided loyalties can hinder spiritual growth and personal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 over material wealth in your life? </w:t>
      </w:r>
    </w:p>
    <w:p w14:paraId="28EF9CFC"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Perspective</w:t>
      </w:r>
    </w:p>
    <w:p w14:paraId="0B66381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teaches that earthly wealth is temporary, urging us to focus on eternal treasures. "Use worldly wealth to make friends for yourselves, so that when it is gone, they will welcome you into eternal dwellings" (Luke 16:9). This perspective encourages us to invest in relationships and actions that have lasting spiritual impact.</w:t>
      </w:r>
    </w:p>
    <w:p w14:paraId="6B822A82"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adopting an eternal perspective influence your daily financial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focusing on eternal values rather than temporary gains?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having an eternal perspective change the way you view wealth and success? </w:t>
      </w:r>
    </w:p>
    <w:p w14:paraId="2E9A2108" w14:textId="77777777" w:rsidR="00CB6951"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EE3BC1" w14:textId="77777777" w:rsidR="00CB6951" w:rsidRDefault="00CB6951">
      <w:pPr>
        <w:spacing w:after="0" w:line="240" w:lineRule="auto"/>
        <w:rPr>
          <w:rFonts w:eastAsia="Times New Roman"/>
          <w:b/>
          <w:bCs/>
          <w:kern w:val="0"/>
          <w:sz w:val="21"/>
          <w:szCs w:val="21"/>
        </w:rPr>
      </w:pPr>
      <w:r>
        <w:rPr>
          <w:rFonts w:eastAsia="Times New Roman"/>
          <w:b/>
          <w:bCs/>
          <w:kern w:val="0"/>
          <w:sz w:val="21"/>
          <w:szCs w:val="21"/>
        </w:rPr>
        <w:br w:type="page"/>
      </w:r>
    </w:p>
    <w:p w14:paraId="6AD3DB68" w14:textId="77777777" w:rsidR="00CB6951" w:rsidRDefault="00CB6951" w:rsidP="005D151D">
      <w:pPr>
        <w:spacing w:line="247" w:lineRule="auto"/>
        <w:rPr>
          <w:rFonts w:eastAsia="Times New Roman"/>
          <w:b/>
          <w:bCs/>
          <w:kern w:val="0"/>
          <w:sz w:val="21"/>
          <w:szCs w:val="21"/>
        </w:rPr>
      </w:pPr>
    </w:p>
    <w:p w14:paraId="7BA5B5DC" w14:textId="427703A6"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Law and the Prophets</w:t>
      </w:r>
    </w:p>
    <w:p w14:paraId="1F3EA3D9"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reaffirms the enduring truth of the Scriptures, stating, "It is easier for heaven and earth to pass away than for a single stroke of a pen to drop out of the Law" (Luke 16:17). This lesson underscores the consistency and reliability of God's Word as our ultimate guide.</w:t>
      </w:r>
    </w:p>
    <w:p w14:paraId="39E19C59" w14:textId="77777777" w:rsidR="00CB6951" w:rsidRDefault="005D151D" w:rsidP="005D151D">
      <w:pPr>
        <w:spacing w:line="247" w:lineRule="auto"/>
      </w:pPr>
      <w:r w:rsidRPr="00F6333B">
        <w:rPr>
          <w:rFonts w:eastAsia="Times New Roman"/>
          <w:kern w:val="0"/>
          <w:sz w:val="21"/>
          <w:szCs w:val="21"/>
        </w:rPr>
        <w:t>1. How can you apply the teachings of the Law and the Prophets in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the enduring relevance of the Law and the Prophets?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better understand the connection between the Law, the Prophets, and Jesus' teachings?</w:t>
      </w:r>
    </w:p>
    <w:p w14:paraId="1585EDED" w14:textId="490E04F9"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the Afterlife</w:t>
      </w:r>
    </w:p>
    <w:p w14:paraId="4E05498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story of the rich man and Lazarus vividly illustrates the reality of life after death. "In Hades, where he was in torment, he looked up and saw Abraham far away, with Lazarus by his side" (Luke 16:23). This narrative serves as a sobering reminder of the eternal consequences of our earthly choices.</w:t>
      </w:r>
    </w:p>
    <w:p w14:paraId="3BE2B53B"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the story of the rich man and Lazarus influence your daily priorities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to prepare for the afterlife described in Luke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afterlife reality in Luke 16 challenge or affirm your current beliefs and practices? </w:t>
      </w:r>
    </w:p>
    <w:p w14:paraId="3D653164" w14:textId="77777777" w:rsidR="00CB6951"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B613F28" w14:textId="77777777" w:rsidR="00CB6951" w:rsidRDefault="00CB6951">
      <w:pPr>
        <w:spacing w:after="0" w:line="240" w:lineRule="auto"/>
        <w:rPr>
          <w:rFonts w:eastAsia="Times New Roman"/>
          <w:b/>
          <w:bCs/>
          <w:kern w:val="0"/>
          <w:sz w:val="21"/>
          <w:szCs w:val="21"/>
        </w:rPr>
      </w:pPr>
      <w:r>
        <w:rPr>
          <w:rFonts w:eastAsia="Times New Roman"/>
          <w:b/>
          <w:bCs/>
          <w:kern w:val="0"/>
          <w:sz w:val="21"/>
          <w:szCs w:val="21"/>
        </w:rPr>
        <w:br w:type="page"/>
      </w:r>
    </w:p>
    <w:p w14:paraId="70DC9985" w14:textId="77777777" w:rsidR="00CB6951" w:rsidRDefault="00CB6951" w:rsidP="005D151D">
      <w:pPr>
        <w:spacing w:line="247" w:lineRule="auto"/>
        <w:rPr>
          <w:rFonts w:eastAsia="Times New Roman"/>
          <w:b/>
          <w:bCs/>
          <w:kern w:val="0"/>
          <w:sz w:val="21"/>
          <w:szCs w:val="21"/>
        </w:rPr>
      </w:pPr>
    </w:p>
    <w:p w14:paraId="034F7593" w14:textId="2CC085DF"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Compassion for the Needy</w:t>
      </w:r>
    </w:p>
    <w:p w14:paraId="1A5E336A"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rich man's neglect of Lazarus at his gate highlights the importance of compassion and generosity. This lesson calls us to be attentive to the needs of those around us, reflecting God's love through our actions.</w:t>
      </w:r>
    </w:p>
    <w:p w14:paraId="2AE7270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demonstrate compassion for the needy in your daily life, inspired by Luke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caring for the poor in the parable of the rich man and Lazarus?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helping the needy over accumulating wealth? </w:t>
      </w:r>
    </w:p>
    <w:p w14:paraId="00D106E5"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Word</w:t>
      </w:r>
    </w:p>
    <w:p w14:paraId="6E024060"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Abraham's response to the rich man's plea for a miraculous sign emphasizes the sufficiency of Scripture. "They have Moses and the Prophets; let them listen to them" (Luke 16:29). This teaches us that God's Word is powerful and sufficient for guiding us to salvation.</w:t>
      </w:r>
    </w:p>
    <w:p w14:paraId="676CA420"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apply the lessons from the rich man and Lazarus to prioritize God's Word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listening to Moses and the prophets in understanding God's Word?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Word influences your decisions and actions consistently? </w:t>
      </w:r>
    </w:p>
    <w:p w14:paraId="78C86BC1" w14:textId="77777777" w:rsidR="00CB6951"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04FECC" w14:textId="77777777" w:rsidR="00CB6951" w:rsidRDefault="00CB6951">
      <w:pPr>
        <w:spacing w:after="0" w:line="240" w:lineRule="auto"/>
        <w:rPr>
          <w:rFonts w:eastAsia="Times New Roman"/>
          <w:b/>
          <w:bCs/>
          <w:kern w:val="0"/>
          <w:sz w:val="21"/>
          <w:szCs w:val="21"/>
        </w:rPr>
      </w:pPr>
      <w:r>
        <w:rPr>
          <w:rFonts w:eastAsia="Times New Roman"/>
          <w:b/>
          <w:bCs/>
          <w:kern w:val="0"/>
          <w:sz w:val="21"/>
          <w:szCs w:val="21"/>
        </w:rPr>
        <w:br w:type="page"/>
      </w:r>
    </w:p>
    <w:p w14:paraId="6F873D40" w14:textId="77777777" w:rsidR="00CB6951" w:rsidRDefault="00CB6951" w:rsidP="005D151D">
      <w:pPr>
        <w:spacing w:line="247" w:lineRule="auto"/>
        <w:rPr>
          <w:rFonts w:eastAsia="Times New Roman"/>
          <w:b/>
          <w:bCs/>
          <w:kern w:val="0"/>
          <w:sz w:val="21"/>
          <w:szCs w:val="21"/>
        </w:rPr>
      </w:pPr>
    </w:p>
    <w:p w14:paraId="4DE151BE" w14:textId="6AAFA62F"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Urgency of Repentance</w:t>
      </w:r>
    </w:p>
    <w:p w14:paraId="5809B200"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rich man's regret in the afterlife underscores the urgency of repentance. This lesson encourages us to turn to God with sincere hearts, recognizing that our time on earth is limited and precious.</w:t>
      </w:r>
    </w:p>
    <w:p w14:paraId="06FE8AE3"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prioritize repentance in your daily life amidst distractions and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immediate repentance is emphasized in the parable of the rich man and Lazarus?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align with a repentant heart? </w:t>
      </w:r>
    </w:p>
    <w:p w14:paraId="6E22D49E"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Live Differently</w:t>
      </w:r>
    </w:p>
    <w:p w14:paraId="4943AD6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Ultimately, Luke 16 challenges us to live with purpose and intentionality, aligning our lives with God's will. By embracing these lessons, we can navigate our daily routines with a focus on eternal values, making a meaningful impact in the world around us.</w:t>
      </w:r>
    </w:p>
    <w:p w14:paraId="446039EF" w14:textId="77777777" w:rsidR="005D151D" w:rsidRPr="001B37DC" w:rsidRDefault="005D151D" w:rsidP="005D151D">
      <w:pPr>
        <w:spacing w:line="247" w:lineRule="auto"/>
        <w:rPr>
          <w:rFonts w:eastAsia="Times New Roman"/>
          <w:kern w:val="0"/>
          <w:sz w:val="21"/>
          <w:szCs w:val="21"/>
        </w:rPr>
      </w:pPr>
      <w:r w:rsidRPr="00F6333B">
        <w:rPr>
          <w:rFonts w:eastAsia="Times New Roman"/>
          <w:kern w:val="0"/>
          <w:sz w:val="21"/>
          <w:szCs w:val="21"/>
        </w:rPr>
        <w:t>1. How can you apply the lesson of the shrewd manager to your financial decisions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faithfulness in small things for living differently?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changes can you make to prioritize eternal values over worldly wealth in daily life?</w:t>
      </w:r>
      <w:r w:rsidRPr="001B37DC">
        <w:br w:type="page"/>
      </w:r>
    </w:p>
    <w:p w14:paraId="3A9B66C8" w14:textId="77777777" w:rsidR="005D151D" w:rsidRPr="005D151D" w:rsidRDefault="005D151D" w:rsidP="005D151D">
      <w:pPr>
        <w:spacing w:line="247" w:lineRule="auto"/>
        <w:jc w:val="center"/>
        <w:outlineLvl w:val="0"/>
        <w:rPr>
          <w:rFonts w:eastAsia="Times New Roman"/>
          <w:b/>
          <w:bCs/>
          <w:kern w:val="36"/>
          <w:sz w:val="32"/>
          <w:szCs w:val="32"/>
        </w:rPr>
      </w:pPr>
      <w:r w:rsidRPr="005D151D">
        <w:rPr>
          <w:rFonts w:eastAsia="Times New Roman"/>
          <w:b/>
          <w:bCs/>
          <w:kern w:val="36"/>
          <w:sz w:val="32"/>
          <w:szCs w:val="32"/>
        </w:rPr>
        <w:t>Luke 17 Teaching Points and Bible Study Questions</w:t>
      </w:r>
    </w:p>
    <w:p w14:paraId="76C2E224" w14:textId="3245BAD5"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Faith as Small as a Mustard Seed</w:t>
      </w:r>
    </w:p>
    <w:p w14:paraId="2D6A76F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17:6, Jesus tells His disciples, "If you have faith the size of a mustard seed, you can say to this mulberry tree, ‘Be uprooted and planted in the sea,’ and it will obey you." This powerful lesson reminds us that even the smallest amount of genuine faith can accomplish great things. It's not about the size of our faith, but the greatness of the God in whom we place our trust. Let this encourage you to nurture your faith, no matter how small it may seem.</w:t>
      </w:r>
    </w:p>
    <w:p w14:paraId="6862AD2E"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apply faith as small as a mustard seed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nurturing even the smallest amount of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having faith, even if small, lead to significant changes in your life? </w:t>
      </w:r>
    </w:p>
    <w:p w14:paraId="2C9ABA8B"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Forgive</w:t>
      </w:r>
    </w:p>
    <w:p w14:paraId="46F33180"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 xml:space="preserve">Forgiveness is a recurring theme in Scripture, and Luke 17:3-4 emphasizes its importance: "If your brother sins, rebuke him; and if he repents, forgive him. Even if he </w:t>
      </w:r>
      <w:proofErr w:type="spellStart"/>
      <w:r w:rsidRPr="00F6333B">
        <w:rPr>
          <w:rFonts w:eastAsia="Times New Roman"/>
          <w:kern w:val="0"/>
          <w:sz w:val="21"/>
          <w:szCs w:val="21"/>
        </w:rPr>
        <w:t>sins</w:t>
      </w:r>
      <w:proofErr w:type="spellEnd"/>
      <w:r w:rsidRPr="00F6333B">
        <w:rPr>
          <w:rFonts w:eastAsia="Times New Roman"/>
          <w:kern w:val="0"/>
          <w:sz w:val="21"/>
          <w:szCs w:val="21"/>
        </w:rPr>
        <w:t xml:space="preserve"> against you seven times in a day, and seven times returns to say, ‘I repent,’ you must forgive him." This passage challenges us to extend grace and forgiveness repeatedly, reflecting the boundless mercy God shows us. Embrace this call to forgive, and experience the freedom it brings.</w:t>
      </w:r>
    </w:p>
    <w:p w14:paraId="7ABECE84"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practice forgiveness daily in challenging relationships or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forgiveness even when it's difficult?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forgive someone who repeatedly wrongs you? </w:t>
      </w:r>
    </w:p>
    <w:p w14:paraId="59994627" w14:textId="77777777" w:rsidR="00CB6951"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31600B9" w14:textId="77777777" w:rsidR="00CB6951" w:rsidRDefault="00CB6951">
      <w:pPr>
        <w:spacing w:after="0" w:line="240" w:lineRule="auto"/>
        <w:rPr>
          <w:rFonts w:eastAsia="Times New Roman"/>
          <w:b/>
          <w:bCs/>
          <w:kern w:val="0"/>
          <w:sz w:val="21"/>
          <w:szCs w:val="21"/>
        </w:rPr>
      </w:pPr>
      <w:r>
        <w:rPr>
          <w:rFonts w:eastAsia="Times New Roman"/>
          <w:b/>
          <w:bCs/>
          <w:kern w:val="0"/>
          <w:sz w:val="21"/>
          <w:szCs w:val="21"/>
        </w:rPr>
        <w:br w:type="page"/>
      </w:r>
    </w:p>
    <w:p w14:paraId="1E30C811" w14:textId="77777777" w:rsidR="00CB6951" w:rsidRDefault="00CB6951" w:rsidP="005D151D">
      <w:pPr>
        <w:spacing w:line="247" w:lineRule="auto"/>
        <w:rPr>
          <w:rFonts w:eastAsia="Times New Roman"/>
          <w:b/>
          <w:bCs/>
          <w:kern w:val="0"/>
          <w:sz w:val="21"/>
          <w:szCs w:val="21"/>
        </w:rPr>
      </w:pPr>
    </w:p>
    <w:p w14:paraId="0505A80D" w14:textId="2E26B66A"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Humble Servant's Heart</w:t>
      </w:r>
    </w:p>
    <w:p w14:paraId="450CA53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verses 7-10, Jesus uses the example of a servant to teach humility: "So you also, when you have done everything commanded you, should say, ‘We are unworthy servants; we have only done our duty.’" This lesson encourages us to serve without seeking recognition or reward, understanding that our service is simply fulfilling our duty to God. Cultivate a humble heart, and let your actions speak of your devotion.</w:t>
      </w:r>
    </w:p>
    <w:p w14:paraId="112ABBB9"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cultivate a humble servant's heart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effective service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others' needs over your own in practical ways? </w:t>
      </w:r>
    </w:p>
    <w:p w14:paraId="2F70570A"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Gratitude in Action</w:t>
      </w:r>
    </w:p>
    <w:p w14:paraId="03C7E24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story of the ten lepers in Luke 17:11-19 highlights the importance of gratitude. Only one of the ten, a Samaritan, returns to thank Jesus for healing him. Jesus asks, "Were not all ten cleansed? Where then are the other nine?" (Luke 17:17). This teaches us to always return to God with a thankful heart, acknowledging His blessings and grace in our lives. Make gratitude a daily practice, and watch how it transforms your perspective.</w:t>
      </w:r>
    </w:p>
    <w:p w14:paraId="2640170F"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actively express gratitude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important in strengthening your faith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habit of gratitude in challenging situations? </w:t>
      </w:r>
    </w:p>
    <w:p w14:paraId="25ADC46F" w14:textId="77777777" w:rsidR="00CB6951"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631A52" w14:textId="77777777" w:rsidR="00CB6951" w:rsidRDefault="00CB6951">
      <w:pPr>
        <w:spacing w:after="0" w:line="240" w:lineRule="auto"/>
        <w:rPr>
          <w:rFonts w:eastAsia="Times New Roman"/>
          <w:b/>
          <w:bCs/>
          <w:kern w:val="0"/>
          <w:sz w:val="21"/>
          <w:szCs w:val="21"/>
        </w:rPr>
      </w:pPr>
      <w:r>
        <w:rPr>
          <w:rFonts w:eastAsia="Times New Roman"/>
          <w:b/>
          <w:bCs/>
          <w:kern w:val="0"/>
          <w:sz w:val="21"/>
          <w:szCs w:val="21"/>
        </w:rPr>
        <w:br w:type="page"/>
      </w:r>
    </w:p>
    <w:p w14:paraId="5C768566" w14:textId="77777777" w:rsidR="00CB6951" w:rsidRDefault="00CB6951" w:rsidP="005D151D">
      <w:pPr>
        <w:spacing w:line="247" w:lineRule="auto"/>
        <w:rPr>
          <w:rFonts w:eastAsia="Times New Roman"/>
          <w:b/>
          <w:bCs/>
          <w:kern w:val="0"/>
          <w:sz w:val="21"/>
          <w:szCs w:val="21"/>
        </w:rPr>
      </w:pPr>
    </w:p>
    <w:p w14:paraId="03C15173" w14:textId="30F5B03B"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Kingdom of God is Within You</w:t>
      </w:r>
    </w:p>
    <w:p w14:paraId="2A5E68B1"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verses 20-21, Jesus tells the Pharisees, "The kingdom of God is not coming with signs to be observed, nor will people say, ‘Look, here it is,’ or ‘There it is.’ For behold, the kingdom of God is in your midst." This profound truth reminds us that God's kingdom is not a distant reality but a present and active force within us. Live with the awareness that you carry the kingdom of God wherever you go.</w:t>
      </w:r>
    </w:p>
    <w:p w14:paraId="12182D95" w14:textId="77777777" w:rsidR="00CB6951" w:rsidRDefault="005D151D" w:rsidP="005D151D">
      <w:pPr>
        <w:spacing w:line="247" w:lineRule="auto"/>
      </w:pPr>
      <w:r w:rsidRPr="00F6333B">
        <w:rPr>
          <w:rFonts w:eastAsia="Times New Roman"/>
          <w:kern w:val="0"/>
          <w:sz w:val="21"/>
          <w:szCs w:val="21"/>
        </w:rPr>
        <w:t>1. How can you recognize and nurture the Kingdom of God within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the internal aspect of the Kingdom of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manifest the Kingdom of God in your community?</w:t>
      </w:r>
    </w:p>
    <w:p w14:paraId="5F2EA2C2" w14:textId="3C4A868A"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Days of the Son of Man</w:t>
      </w:r>
    </w:p>
    <w:p w14:paraId="1B26D289"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warns His disciples about the coming of the Son of Man in verses 22-25, saying, "For as the lightning flashes and lights up the sky from one end to the other, so will the Son of Man be in His day." This lesson urges us to be vigilant and prepared for Christ's return, living each day with purpose and anticipation. Let this awareness guide your actions and decisions.</w:t>
      </w:r>
    </w:p>
    <w:p w14:paraId="3B67850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prepare for the unexpected return of the Son of Man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being ready and alert for the Son of Man's coming?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priorities align with the teachings of the Son of Man? </w:t>
      </w:r>
    </w:p>
    <w:p w14:paraId="4DA86E9F" w14:textId="77777777" w:rsidR="00CB6951"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1154A8" w14:textId="77777777" w:rsidR="00CB6951" w:rsidRDefault="00CB6951">
      <w:pPr>
        <w:spacing w:after="0" w:line="240" w:lineRule="auto"/>
        <w:rPr>
          <w:rFonts w:eastAsia="Times New Roman"/>
          <w:b/>
          <w:bCs/>
          <w:kern w:val="0"/>
          <w:sz w:val="21"/>
          <w:szCs w:val="21"/>
        </w:rPr>
      </w:pPr>
      <w:r>
        <w:rPr>
          <w:rFonts w:eastAsia="Times New Roman"/>
          <w:b/>
          <w:bCs/>
          <w:kern w:val="0"/>
          <w:sz w:val="21"/>
          <w:szCs w:val="21"/>
        </w:rPr>
        <w:br w:type="page"/>
      </w:r>
    </w:p>
    <w:p w14:paraId="39538C43" w14:textId="77777777" w:rsidR="00CB6951" w:rsidRDefault="00CB6951" w:rsidP="005D151D">
      <w:pPr>
        <w:spacing w:line="247" w:lineRule="auto"/>
        <w:rPr>
          <w:rFonts w:eastAsia="Times New Roman"/>
          <w:b/>
          <w:bCs/>
          <w:kern w:val="0"/>
          <w:sz w:val="21"/>
          <w:szCs w:val="21"/>
        </w:rPr>
      </w:pPr>
    </w:p>
    <w:p w14:paraId="0D66F3F3" w14:textId="20E98301"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Remember Lot's Wife</w:t>
      </w:r>
    </w:p>
    <w:p w14:paraId="41A970AB"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verse 32, Jesus gives a stark reminder: "Remember Lot’s wife!" Her story is a cautionary tale about the dangers of looking back and longing for the past. This lesson encourages us to keep our focus forward, trusting in God's plan and not clinging to what He has called us to leave behind. Embrace the future with faith and confidence.</w:t>
      </w:r>
    </w:p>
    <w:p w14:paraId="1C541D3A"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avoid looking back on past mistakes and focus on future growth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remembering Lot's wife in the context of His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priorities align with your faith and not worldly distractions? </w:t>
      </w:r>
    </w:p>
    <w:p w14:paraId="61F1EA06"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Cost of Discipleship</w:t>
      </w:r>
    </w:p>
    <w:p w14:paraId="18ABCB9D"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speaks of the cost of following Him in verses 33-35: "Whoever tries to save his life will lose it, but whoever loses his life will preserve it." This paradoxical truth challenges us to surrender our lives to Christ, finding true life in Him. Understand that discipleship requires sacrifice, but the rewards are eternal and immeasurable.</w:t>
      </w:r>
    </w:p>
    <w:p w14:paraId="2EF2F55E" w14:textId="77777777" w:rsidR="00CB6951" w:rsidRDefault="005D151D" w:rsidP="00CB6951">
      <w:pPr>
        <w:spacing w:line="247" w:lineRule="auto"/>
        <w:rPr>
          <w:rFonts w:eastAsia="Times New Roman"/>
          <w:b/>
          <w:bCs/>
          <w:kern w:val="0"/>
          <w:sz w:val="21"/>
          <w:szCs w:val="21"/>
        </w:rPr>
      </w:pPr>
      <w:r w:rsidRPr="00F6333B">
        <w:rPr>
          <w:rFonts w:eastAsia="Times New Roman"/>
          <w:kern w:val="0"/>
          <w:sz w:val="21"/>
          <w:szCs w:val="21"/>
        </w:rPr>
        <w:t>1. How can you prioritize discipleship in your daily life despite its challenges and sacrifices?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fully committing to the cost of discipleship?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the cost of discipleship impact your decisions and actions today?</w:t>
      </w:r>
      <w:r w:rsidR="00CB6951">
        <w:rPr>
          <w:rFonts w:eastAsia="Times New Roman"/>
          <w:kern w:val="0"/>
          <w:sz w:val="21"/>
          <w:szCs w:val="21"/>
        </w:rPr>
        <w:br/>
      </w:r>
      <w:r w:rsidR="00CB6951">
        <w:rPr>
          <w:rFonts w:eastAsia="Times New Roman"/>
          <w:kern w:val="0"/>
          <w:sz w:val="21"/>
          <w:szCs w:val="21"/>
        </w:rPr>
        <w:br/>
      </w:r>
      <w:r w:rsidR="00CB6951">
        <w:rPr>
          <w:rFonts w:eastAsia="Times New Roman"/>
          <w:kern w:val="0"/>
          <w:sz w:val="21"/>
          <w:szCs w:val="21"/>
        </w:rPr>
        <w:br/>
      </w:r>
      <w:r w:rsidR="00CB6951">
        <w:rPr>
          <w:rFonts w:eastAsia="Times New Roman"/>
          <w:kern w:val="0"/>
          <w:sz w:val="21"/>
          <w:szCs w:val="21"/>
        </w:rPr>
        <w:br/>
      </w:r>
      <w:r>
        <w:rPr>
          <w:rFonts w:eastAsia="Times New Roman"/>
          <w:b/>
          <w:bCs/>
          <w:kern w:val="0"/>
          <w:sz w:val="21"/>
          <w:szCs w:val="21"/>
        </w:rPr>
        <w:br/>
      </w:r>
    </w:p>
    <w:p w14:paraId="7A74E771" w14:textId="77777777" w:rsidR="00CB6951" w:rsidRDefault="00CB6951">
      <w:pPr>
        <w:spacing w:after="0" w:line="240" w:lineRule="auto"/>
        <w:rPr>
          <w:rFonts w:eastAsia="Times New Roman"/>
          <w:b/>
          <w:bCs/>
          <w:kern w:val="0"/>
          <w:sz w:val="21"/>
          <w:szCs w:val="21"/>
        </w:rPr>
      </w:pPr>
      <w:r>
        <w:rPr>
          <w:rFonts w:eastAsia="Times New Roman"/>
          <w:b/>
          <w:bCs/>
          <w:kern w:val="0"/>
          <w:sz w:val="21"/>
          <w:szCs w:val="21"/>
        </w:rPr>
        <w:br w:type="page"/>
      </w:r>
    </w:p>
    <w:p w14:paraId="312F9F1B" w14:textId="77777777" w:rsidR="00CB6951" w:rsidRDefault="00CB6951" w:rsidP="00CB6951">
      <w:pPr>
        <w:spacing w:line="247" w:lineRule="auto"/>
        <w:rPr>
          <w:rFonts w:eastAsia="Times New Roman"/>
          <w:b/>
          <w:bCs/>
          <w:kern w:val="0"/>
          <w:sz w:val="21"/>
          <w:szCs w:val="21"/>
        </w:rPr>
      </w:pPr>
    </w:p>
    <w:p w14:paraId="00DD85CF" w14:textId="71DFC904" w:rsidR="005D151D" w:rsidRPr="00CB6951" w:rsidRDefault="005D151D" w:rsidP="00CB6951">
      <w:pPr>
        <w:spacing w:line="247" w:lineRule="auto"/>
        <w:rPr>
          <w:rFonts w:eastAsia="Times New Roman"/>
          <w:kern w:val="0"/>
          <w:sz w:val="21"/>
          <w:szCs w:val="21"/>
        </w:rPr>
      </w:pPr>
      <w:r w:rsidRPr="00F6333B">
        <w:rPr>
          <w:rFonts w:eastAsia="Times New Roman"/>
          <w:b/>
          <w:bCs/>
          <w:kern w:val="0"/>
          <w:sz w:val="21"/>
          <w:szCs w:val="21"/>
        </w:rPr>
        <w:t>The Suddenness of His Coming</w:t>
      </w:r>
    </w:p>
    <w:p w14:paraId="4D6307A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verses 26-30, Jesus compares His return to the days of Noah and Lot, emphasizing its suddenness: "It will be just like that on the day the Son of Man is revealed." This lesson serves as a reminder to live with readiness and urgency, knowing that Christ's return could happen at any moment. Let this awareness inspire you to live faithfully and intentionally.</w:t>
      </w:r>
    </w:p>
    <w:p w14:paraId="6B296703"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prepare daily for the suddenness of Jesus' return in your personal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readiness for His coming, and how does this impact your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live expectantly for Jesus' sudden return? </w:t>
      </w:r>
    </w:p>
    <w:p w14:paraId="2E61BF20"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Prayer and Persistence</w:t>
      </w:r>
    </w:p>
    <w:p w14:paraId="76EDEACA"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While not explicitly in Luke 17, the surrounding chapters emphasize prayer and persistence, themes that resonate throughout Jesus' teachings. As you reflect on Luke 17, remember the importance of maintaining a strong prayer life and persisting in faith, trusting that God hears and answers. Let prayer be the foundation of your daily walk with God, empowering you to live out these lessons with grace and strength.</w:t>
      </w:r>
    </w:p>
    <w:p w14:paraId="2055421E" w14:textId="77777777" w:rsidR="005D151D" w:rsidRPr="001B37DC" w:rsidRDefault="005D151D" w:rsidP="005D151D">
      <w:pPr>
        <w:spacing w:line="247" w:lineRule="auto"/>
        <w:rPr>
          <w:rFonts w:eastAsia="Times New Roman"/>
          <w:kern w:val="0"/>
          <w:sz w:val="21"/>
          <w:szCs w:val="21"/>
        </w:rPr>
      </w:pPr>
      <w:r w:rsidRPr="00F6333B">
        <w:rPr>
          <w:rFonts w:eastAsia="Times New Roman"/>
          <w:kern w:val="0"/>
          <w:sz w:val="21"/>
          <w:szCs w:val="21"/>
        </w:rPr>
        <w:t>1. How can you incorporate persistence in prayer into your daily routine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persistence in prayer is crucial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persistent prayer that applies to overcoming challenges in life?</w:t>
      </w:r>
      <w:r w:rsidRPr="001B37DC">
        <w:br w:type="page"/>
      </w:r>
    </w:p>
    <w:p w14:paraId="01D640C2" w14:textId="77777777" w:rsidR="005D151D" w:rsidRPr="005D151D" w:rsidRDefault="005D151D" w:rsidP="005D151D">
      <w:pPr>
        <w:spacing w:line="247" w:lineRule="auto"/>
        <w:jc w:val="center"/>
        <w:outlineLvl w:val="0"/>
        <w:rPr>
          <w:rFonts w:eastAsia="Times New Roman"/>
          <w:b/>
          <w:bCs/>
          <w:kern w:val="36"/>
          <w:sz w:val="32"/>
          <w:szCs w:val="32"/>
        </w:rPr>
      </w:pPr>
      <w:r w:rsidRPr="005D151D">
        <w:rPr>
          <w:rFonts w:eastAsia="Times New Roman"/>
          <w:b/>
          <w:bCs/>
          <w:kern w:val="36"/>
          <w:sz w:val="32"/>
          <w:szCs w:val="32"/>
        </w:rPr>
        <w:t>Luke 18 Teaching Points and Bible Study Questions</w:t>
      </w:r>
    </w:p>
    <w:p w14:paraId="137F0D60" w14:textId="0AF7A401"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Power of Persistent Prayer</w:t>
      </w:r>
    </w:p>
    <w:p w14:paraId="0C30C684"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18:1, Jesus tells His disciples a parable to show them that they should always pray and not give up. The story of the persistent widow teaches us that perseverance in prayer is key. Just as the widow's persistence moved the unjust judge, our consistent prayers can move the heart of our loving Father. "And will not God bring about justice for His chosen ones, who cry out to Him day and night?" (Luke 18:7). Keep praying, and trust that God hears you.</w:t>
      </w:r>
    </w:p>
    <w:p w14:paraId="463C67A1"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incorporate persistence in your prayer life despite feeling discouraged or unheard?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persistence in prayer is emphasized in Luke 18, and how can it impact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steadfast in prayer during challenging times? </w:t>
      </w:r>
    </w:p>
    <w:p w14:paraId="166075BD"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Humility Over Pride</w:t>
      </w:r>
    </w:p>
    <w:p w14:paraId="0D919CDE"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parable of the Pharisee and the tax collector in Luke 18:9-14 is a powerful reminder that God values humility over self-righteousness. The Pharisee boasted of his deeds, while the tax collector humbly asked for mercy. Jesus concludes, "For everyone who exalts himself will be humbled, but the one who humbles himself will be exalted" (Luke 18:14). Approach God with a humble heart, acknowledging your need for His grace.</w:t>
      </w:r>
    </w:p>
    <w:p w14:paraId="263BB5E2"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practice humility in your daily interactions with others, as seen in Luke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more valued than pride in personal growth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humility guides your decisions and actions in challenging situations? </w:t>
      </w:r>
    </w:p>
    <w:p w14:paraId="2696DFFE" w14:textId="77777777" w:rsidR="00CB6951"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2B9F59" w14:textId="77777777" w:rsidR="00CB6951" w:rsidRDefault="00CB6951">
      <w:pPr>
        <w:spacing w:after="0" w:line="240" w:lineRule="auto"/>
        <w:rPr>
          <w:rFonts w:eastAsia="Times New Roman"/>
          <w:b/>
          <w:bCs/>
          <w:kern w:val="0"/>
          <w:sz w:val="21"/>
          <w:szCs w:val="21"/>
        </w:rPr>
      </w:pPr>
      <w:r>
        <w:rPr>
          <w:rFonts w:eastAsia="Times New Roman"/>
          <w:b/>
          <w:bCs/>
          <w:kern w:val="0"/>
          <w:sz w:val="21"/>
          <w:szCs w:val="21"/>
        </w:rPr>
        <w:br w:type="page"/>
      </w:r>
    </w:p>
    <w:p w14:paraId="0E40D6E2" w14:textId="77777777" w:rsidR="00CB6951" w:rsidRDefault="00CB6951" w:rsidP="005D151D">
      <w:pPr>
        <w:spacing w:line="247" w:lineRule="auto"/>
        <w:rPr>
          <w:rFonts w:eastAsia="Times New Roman"/>
          <w:b/>
          <w:bCs/>
          <w:kern w:val="0"/>
          <w:sz w:val="21"/>
          <w:szCs w:val="21"/>
        </w:rPr>
      </w:pPr>
    </w:p>
    <w:p w14:paraId="5BBD72A5" w14:textId="228CCA7D"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Childlike Faith</w:t>
      </w:r>
    </w:p>
    <w:p w14:paraId="0DE4121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18:15-17, Jesus welcomes little children, saying, "Truly I tell you, anyone who does not receive the kingdom of God like a little child will never enter it" (Luke 18:17). This lesson emphasizes the importance of having a simple, trusting faith. Just as children trust their parents, we are called to trust our Heavenly Father with a pure and open heart.</w:t>
      </w:r>
    </w:p>
    <w:p w14:paraId="0196B049"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cultivate a childlike faith in your daily life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values childlike faith, and how can this shape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trust God more like a child trusts a parent? </w:t>
      </w:r>
    </w:p>
    <w:p w14:paraId="0CF58F47"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Challenge of Wealth</w:t>
      </w:r>
    </w:p>
    <w:p w14:paraId="4386577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encounter with the rich young ruler in Luke 18:18-23 highlights the challenge of wealth. Jesus tells him, "Sell everything you own and give to the poor, and you will have treasure in heaven. Then come, follow Me" (Luke 18:22). This lesson teaches us that material possessions should never take precedence over our relationship with God. True riches are found in following Christ.</w:t>
      </w:r>
    </w:p>
    <w:p w14:paraId="13D5FF7B"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prioritize spiritual growth over material wealth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the difficulty for the wealthy to enter God's kingdom?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wealth doesn't hinder your relationship with God? </w:t>
      </w:r>
    </w:p>
    <w:p w14:paraId="1F4E3D5C" w14:textId="77777777" w:rsidR="00CB6951"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F6D7A8B" w14:textId="77777777" w:rsidR="00CB6951" w:rsidRDefault="00CB6951">
      <w:pPr>
        <w:spacing w:after="0" w:line="240" w:lineRule="auto"/>
        <w:rPr>
          <w:rFonts w:eastAsia="Times New Roman"/>
          <w:b/>
          <w:bCs/>
          <w:kern w:val="0"/>
          <w:sz w:val="21"/>
          <w:szCs w:val="21"/>
        </w:rPr>
      </w:pPr>
      <w:r>
        <w:rPr>
          <w:rFonts w:eastAsia="Times New Roman"/>
          <w:b/>
          <w:bCs/>
          <w:kern w:val="0"/>
          <w:sz w:val="21"/>
          <w:szCs w:val="21"/>
        </w:rPr>
        <w:br w:type="page"/>
      </w:r>
    </w:p>
    <w:p w14:paraId="1A4AEAC6" w14:textId="77777777" w:rsidR="00CB6951" w:rsidRDefault="00CB6951" w:rsidP="005D151D">
      <w:pPr>
        <w:spacing w:line="247" w:lineRule="auto"/>
        <w:rPr>
          <w:rFonts w:eastAsia="Times New Roman"/>
          <w:b/>
          <w:bCs/>
          <w:kern w:val="0"/>
          <w:sz w:val="21"/>
          <w:szCs w:val="21"/>
        </w:rPr>
      </w:pPr>
    </w:p>
    <w:p w14:paraId="13B6D6EC" w14:textId="6602F3AC"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Impossibility Made Possible</w:t>
      </w:r>
    </w:p>
    <w:p w14:paraId="685FC8EA"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When the disciples express concern about who can be saved, Jesus reassures them, "What is impossible with man is possible with God" (Luke 18:27). This powerful truth reminds us that God can accomplish what seems impossible in our lives. Trust in His power and sovereignty, knowing that He can do far more than we can imagine.</w:t>
      </w:r>
    </w:p>
    <w:p w14:paraId="03E09254" w14:textId="77777777" w:rsidR="00CB6951" w:rsidRDefault="005D151D" w:rsidP="005D151D">
      <w:pPr>
        <w:spacing w:line="247" w:lineRule="auto"/>
      </w:pPr>
      <w:r w:rsidRPr="00F6333B">
        <w:rPr>
          <w:rFonts w:eastAsia="Times New Roman"/>
          <w:kern w:val="0"/>
          <w:sz w:val="21"/>
          <w:szCs w:val="21"/>
        </w:rPr>
        <w:t>1. How can you trust God to make the impossible possible in your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crucial when facing seemingly impossible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strengthen your belief in God's power to overcome impossibilities?</w:t>
      </w:r>
    </w:p>
    <w:p w14:paraId="7D385D74" w14:textId="10C8D6AE"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Reward</w:t>
      </w:r>
    </w:p>
    <w:p w14:paraId="7666269F"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response to Peter's question about what they will receive for leaving everything to follow Him, Jesus promises, "Truly I tell you, no one who has left home or wife or brothers or parents or children for the sake of the kingdom of God will fail to receive many times as much in this age, and in the age to come, eternal life" (Luke 18:29-30). This lesson assures us that sacrifices made for the kingdom are never in vain.</w:t>
      </w:r>
    </w:p>
    <w:p w14:paraId="47E488CA"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apply the promise of reward in your daily acts of kindness and service?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spiritually by prioritizing God's kingdom over material possessions?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promise of reward encourage perseverance in challenging situations? </w:t>
      </w:r>
    </w:p>
    <w:p w14:paraId="7871F329" w14:textId="77777777" w:rsidR="00CB6951"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45C8FB1" w14:textId="77777777" w:rsidR="00CB6951" w:rsidRDefault="00CB6951">
      <w:pPr>
        <w:spacing w:after="0" w:line="240" w:lineRule="auto"/>
        <w:rPr>
          <w:rFonts w:eastAsia="Times New Roman"/>
          <w:b/>
          <w:bCs/>
          <w:kern w:val="0"/>
          <w:sz w:val="21"/>
          <w:szCs w:val="21"/>
        </w:rPr>
      </w:pPr>
      <w:r>
        <w:rPr>
          <w:rFonts w:eastAsia="Times New Roman"/>
          <w:b/>
          <w:bCs/>
          <w:kern w:val="0"/>
          <w:sz w:val="21"/>
          <w:szCs w:val="21"/>
        </w:rPr>
        <w:br w:type="page"/>
      </w:r>
    </w:p>
    <w:p w14:paraId="054C6D54" w14:textId="77777777" w:rsidR="00CB6951" w:rsidRDefault="00CB6951" w:rsidP="005D151D">
      <w:pPr>
        <w:spacing w:line="247" w:lineRule="auto"/>
        <w:rPr>
          <w:rFonts w:eastAsia="Times New Roman"/>
          <w:b/>
          <w:bCs/>
          <w:kern w:val="0"/>
          <w:sz w:val="21"/>
          <w:szCs w:val="21"/>
        </w:rPr>
      </w:pPr>
    </w:p>
    <w:p w14:paraId="25607DEF" w14:textId="2E015CA8"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Understanding the Prophecies</w:t>
      </w:r>
    </w:p>
    <w:p w14:paraId="01CBF76B"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predicts His death and resurrection in Luke 18:31-33, fulfilling the prophecies of the Old Testament. This lesson underscores the importance of understanding Scripture and recognizing how Jesus fulfills God's promises. "Everything that is written by the prophets about the Son of Man will be fulfilled" (Luke 18:31). Dive into the Word to see how it all points to Christ.</w:t>
      </w:r>
    </w:p>
    <w:p w14:paraId="08DF8330"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understanding Jesus' prophecy about His death in Luke 18:31-33 impact your daily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disciples struggled to grasp the prophecy, and how can we avoid similar misunderstandings?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better recognize and apply biblical prophecies in your life today? </w:t>
      </w:r>
    </w:p>
    <w:p w14:paraId="01B88E94"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Gift of Sight</w:t>
      </w:r>
    </w:p>
    <w:p w14:paraId="20426879"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healing of the blind beggar in Luke 18:35-43 illustrates the power of faith. When the beggar cries out to Jesus, "Son of David, have mercy on me!" (Luke 18:38), his faith leads to his healing. Jesus says, "Receive your sight; your faith has healed you" (Luke 18:42). This lesson encourages us to have faith in Jesus' ability to transform our lives.</w:t>
      </w:r>
    </w:p>
    <w:p w14:paraId="2EAEB4B1"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apply the blind man's faith in seeking clarity in your own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more clearly in your spiritual journey, and how can you achieve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Jesus prioritized the blind man's request, and how can you prioritize others' needs? </w:t>
      </w:r>
    </w:p>
    <w:p w14:paraId="1EAFC50F" w14:textId="77777777" w:rsidR="00CB6951"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ED78E72" w14:textId="77777777" w:rsidR="00CB6951" w:rsidRDefault="00CB6951">
      <w:pPr>
        <w:spacing w:after="0" w:line="240" w:lineRule="auto"/>
        <w:rPr>
          <w:rFonts w:eastAsia="Times New Roman"/>
          <w:b/>
          <w:bCs/>
          <w:kern w:val="0"/>
          <w:sz w:val="21"/>
          <w:szCs w:val="21"/>
        </w:rPr>
      </w:pPr>
      <w:r>
        <w:rPr>
          <w:rFonts w:eastAsia="Times New Roman"/>
          <w:b/>
          <w:bCs/>
          <w:kern w:val="0"/>
          <w:sz w:val="21"/>
          <w:szCs w:val="21"/>
        </w:rPr>
        <w:br w:type="page"/>
      </w:r>
    </w:p>
    <w:p w14:paraId="1B7AE498" w14:textId="77777777" w:rsidR="00CB6951" w:rsidRDefault="00CB6951" w:rsidP="005D151D">
      <w:pPr>
        <w:spacing w:line="247" w:lineRule="auto"/>
        <w:rPr>
          <w:rFonts w:eastAsia="Times New Roman"/>
          <w:b/>
          <w:bCs/>
          <w:kern w:val="0"/>
          <w:sz w:val="21"/>
          <w:szCs w:val="21"/>
        </w:rPr>
      </w:pPr>
    </w:p>
    <w:p w14:paraId="7F56BFDE" w14:textId="2E80BA61"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Importance of Mercy</w:t>
      </w:r>
    </w:p>
    <w:p w14:paraId="3E0B921F"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Throughout Luke 18, the theme of mercy is prevalent. From the tax collector's plea for mercy to the blind beggar's cry, we see that God is merciful to those who seek Him. "God, have mercy on me, a sinner" (Luke 18:13) is a prayer that resonates with the heart of God. Approach Him with a contrite spirit, and experience His boundless mercy.</w:t>
      </w:r>
    </w:p>
    <w:p w14:paraId="5CF18D72"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show mercy in everyday interactions with those who may not deserve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mercy over judgment in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parable of the Pharisee and the tax collector about humility and mercy? </w:t>
      </w:r>
    </w:p>
    <w:p w14:paraId="39CC349E"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Follow</w:t>
      </w:r>
    </w:p>
    <w:p w14:paraId="6A0B61F2"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Ultimately, Luke 18 calls us to follow Jesus wholeheartedly. Whether it's through persistent prayer, humble faith, or sacrificial living, the chapter challenges us to align our lives with Christ's teachings. As we follow Him, we are promised eternal life and the joy of being part of His kingdom. Embrace the call, and let your life be a testament to His love and grace.</w:t>
      </w:r>
    </w:p>
    <w:p w14:paraId="51B964DE" w14:textId="77777777" w:rsidR="005D151D" w:rsidRPr="001B37DC" w:rsidRDefault="005D151D" w:rsidP="005D151D">
      <w:pPr>
        <w:spacing w:line="247" w:lineRule="auto"/>
        <w:rPr>
          <w:rFonts w:eastAsia="Times New Roman"/>
          <w:kern w:val="0"/>
          <w:sz w:val="21"/>
          <w:szCs w:val="21"/>
        </w:rPr>
      </w:pPr>
      <w:r w:rsidRPr="00F6333B">
        <w:rPr>
          <w:rFonts w:eastAsia="Times New Roman"/>
          <w:kern w:val="0"/>
          <w:sz w:val="21"/>
          <w:szCs w:val="21"/>
        </w:rPr>
        <w:t>1. How can you apply the rich ruler's story to prioritize spiritual wealth over material possessions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childlike faith in following Him, and how can you cultivate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overcome obstacles that hinder your commitment to following Jesus daily?</w:t>
      </w:r>
      <w:r w:rsidRPr="001B37DC">
        <w:br w:type="page"/>
      </w:r>
    </w:p>
    <w:p w14:paraId="505F7E53" w14:textId="77777777" w:rsidR="005D151D" w:rsidRPr="005D151D" w:rsidRDefault="005D151D" w:rsidP="005D151D">
      <w:pPr>
        <w:spacing w:line="247" w:lineRule="auto"/>
        <w:jc w:val="center"/>
        <w:outlineLvl w:val="0"/>
        <w:rPr>
          <w:rFonts w:eastAsia="Times New Roman"/>
          <w:b/>
          <w:bCs/>
          <w:kern w:val="36"/>
          <w:sz w:val="32"/>
          <w:szCs w:val="32"/>
        </w:rPr>
      </w:pPr>
      <w:r w:rsidRPr="005D151D">
        <w:rPr>
          <w:rFonts w:eastAsia="Times New Roman"/>
          <w:b/>
          <w:bCs/>
          <w:kern w:val="36"/>
          <w:sz w:val="32"/>
          <w:szCs w:val="32"/>
        </w:rPr>
        <w:t>Luke 19 Teaching Points and Bible Study Questions</w:t>
      </w:r>
    </w:p>
    <w:p w14:paraId="7A7E22A5" w14:textId="54A06E63"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Power of Seeking Jesus</w:t>
      </w:r>
    </w:p>
    <w:p w14:paraId="540414BE"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19, we meet Zacchaeus, a tax collector who was eager to see Jesus. Despite his short stature, he climbed a sycamore tree to catch a glimpse of the Savior. This story reminds us that when we earnestly seek Jesus, He notices us. As Jesus said, “For the Son of Man came to seek and to save the lost” (Luke 19:10). No matter our past, seeking Jesus with a sincere heart opens the door to transformation.</w:t>
      </w:r>
    </w:p>
    <w:p w14:paraId="3B9CA02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actively seek Jesus in your daily life like Zacchaeus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seeking a closer relationship with Jesus?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seeking Jesus require intentional effort and what steps can you take to prioritize it? </w:t>
      </w:r>
    </w:p>
    <w:p w14:paraId="02B8DDED"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Salvation Brings Transformation</w:t>
      </w:r>
    </w:p>
    <w:p w14:paraId="092673D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Zacchaeus’s encounter with Jesus led to a radical change in his life. He pledged to give half of his possessions to the poor and repay anyone he had cheated fourfold. This illustrates that true salvation results in a transformed life. As believers, our actions should reflect the change that Christ has made in us, demonstrating the fruit of repentance.</w:t>
      </w:r>
    </w:p>
    <w:p w14:paraId="2336AF10"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Zacchaeus' transformation inspire you to change areas in your life needing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demonstrate your faith through actions, like Zacchaeus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genuine transformation often leads to a desire to make amends? </w:t>
      </w:r>
    </w:p>
    <w:p w14:paraId="08F2B863" w14:textId="77777777" w:rsidR="00CB6951"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E2091B" w14:textId="77777777" w:rsidR="00CB6951" w:rsidRDefault="00CB6951">
      <w:pPr>
        <w:spacing w:after="0" w:line="240" w:lineRule="auto"/>
        <w:rPr>
          <w:rFonts w:eastAsia="Times New Roman"/>
          <w:b/>
          <w:bCs/>
          <w:kern w:val="0"/>
          <w:sz w:val="21"/>
          <w:szCs w:val="21"/>
        </w:rPr>
      </w:pPr>
      <w:r>
        <w:rPr>
          <w:rFonts w:eastAsia="Times New Roman"/>
          <w:b/>
          <w:bCs/>
          <w:kern w:val="0"/>
          <w:sz w:val="21"/>
          <w:szCs w:val="21"/>
        </w:rPr>
        <w:br w:type="page"/>
      </w:r>
    </w:p>
    <w:p w14:paraId="492ED8F7" w14:textId="77777777" w:rsidR="00CB6951" w:rsidRDefault="00CB6951" w:rsidP="005D151D">
      <w:pPr>
        <w:spacing w:line="247" w:lineRule="auto"/>
        <w:rPr>
          <w:rFonts w:eastAsia="Times New Roman"/>
          <w:b/>
          <w:bCs/>
          <w:kern w:val="0"/>
          <w:sz w:val="21"/>
          <w:szCs w:val="21"/>
        </w:rPr>
      </w:pPr>
    </w:p>
    <w:p w14:paraId="03E6CCE0" w14:textId="3F841538"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Jesus Knows Your Name</w:t>
      </w:r>
    </w:p>
    <w:p w14:paraId="484E7053"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When Jesus reached the spot where Zacchaeus was, He looked up and called him by name. This personal interaction shows that Jesus knows each of us intimately. “Zacchaeus, come down immediately. I must stay at your house today” (Luke 19:5). Jesus’s knowledge of us is profound and personal, reminding us that we are known and loved by our Creator.</w:t>
      </w:r>
    </w:p>
    <w:p w14:paraId="0437F22A"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knowing Jesus knows your name impact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for Jesus to know us personally, and how does that affect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recognize and respond when Jesus calls you by name? </w:t>
      </w:r>
    </w:p>
    <w:p w14:paraId="7151F47F"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Humility</w:t>
      </w:r>
    </w:p>
    <w:p w14:paraId="701D91A9"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Zacchaeus’s willingness to climb a tree in public was an act of humility. He didn’t let pride or social status prevent him from seeking Jesus. Humility is a key trait for believers, as it allows us to put aside our ego and draw closer to God. “Humble yourselves before the Lord, and He will exalt you” (James 4:10).</w:t>
      </w:r>
    </w:p>
    <w:p w14:paraId="396A056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practice humility in your daily interactions, like Zacchaeus did when he met Jesus?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personal growth and spiritual development?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response to Zacchaeus about the value of humility in leadership? </w:t>
      </w:r>
    </w:p>
    <w:p w14:paraId="14A426DB" w14:textId="77777777" w:rsidR="00CB6951"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A9E9970" w14:textId="77777777" w:rsidR="00CB6951" w:rsidRDefault="00CB6951">
      <w:pPr>
        <w:spacing w:after="0" w:line="240" w:lineRule="auto"/>
        <w:rPr>
          <w:rFonts w:eastAsia="Times New Roman"/>
          <w:b/>
          <w:bCs/>
          <w:kern w:val="0"/>
          <w:sz w:val="21"/>
          <w:szCs w:val="21"/>
        </w:rPr>
      </w:pPr>
      <w:r>
        <w:rPr>
          <w:rFonts w:eastAsia="Times New Roman"/>
          <w:b/>
          <w:bCs/>
          <w:kern w:val="0"/>
          <w:sz w:val="21"/>
          <w:szCs w:val="21"/>
        </w:rPr>
        <w:br w:type="page"/>
      </w:r>
    </w:p>
    <w:p w14:paraId="666DB717" w14:textId="77777777" w:rsidR="00CB6951" w:rsidRDefault="00CB6951" w:rsidP="005D151D">
      <w:pPr>
        <w:spacing w:line="247" w:lineRule="auto"/>
        <w:rPr>
          <w:rFonts w:eastAsia="Times New Roman"/>
          <w:b/>
          <w:bCs/>
          <w:kern w:val="0"/>
          <w:sz w:val="21"/>
          <w:szCs w:val="21"/>
        </w:rPr>
      </w:pPr>
    </w:p>
    <w:p w14:paraId="335DB70E" w14:textId="31716648"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Faithful Stewardship Matters</w:t>
      </w:r>
    </w:p>
    <w:p w14:paraId="2D4452E1"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the Parable of the Ten Minas, Jesus teaches about stewardship. The servants who wisely invested their master’s money were rewarded, while the one who did nothing with it was rebuked. This parable encourages us to use our God-given resources and talents wisely for His kingdom. “Well done, good servant!” (Luke 19:17) is the commendation we should all strive for.</w:t>
      </w:r>
    </w:p>
    <w:p w14:paraId="4C996DF9" w14:textId="77777777" w:rsidR="00CB6951" w:rsidRDefault="005D151D" w:rsidP="005D151D">
      <w:pPr>
        <w:spacing w:line="247" w:lineRule="auto"/>
      </w:pPr>
      <w:r w:rsidRPr="00F6333B">
        <w:rPr>
          <w:rFonts w:eastAsia="Times New Roman"/>
          <w:kern w:val="0"/>
          <w:sz w:val="21"/>
          <w:szCs w:val="21"/>
        </w:rPr>
        <w:t>1. How can you apply the parable of the minas to manage your resources more faithfully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accountability in stewardship, and how does this affect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you're using your talents and resources for God's kingdom effectively?</w:t>
      </w:r>
    </w:p>
    <w:p w14:paraId="093E826E" w14:textId="12D33B5F"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Accountability is Inevitable</w:t>
      </w:r>
    </w:p>
    <w:p w14:paraId="3E1E700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parable also highlights that we are accountable for how we use what God has entrusted to us. Just as the master returned to settle accounts with his servants, we too will give an account to God. This accountability should motivate us to live purposefully and diligently in our service to Him.</w:t>
      </w:r>
    </w:p>
    <w:p w14:paraId="30BCB3FB"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apply the parable of the minas to your personal accountability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emphasized in the story of Zacchaeus'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are accountable for your actions and decisions? </w:t>
      </w:r>
    </w:p>
    <w:p w14:paraId="2C26A4A7" w14:textId="77777777" w:rsidR="00CB6951"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8AE80D" w14:textId="77777777" w:rsidR="00CB6951" w:rsidRDefault="00CB6951">
      <w:pPr>
        <w:spacing w:after="0" w:line="240" w:lineRule="auto"/>
        <w:rPr>
          <w:rFonts w:eastAsia="Times New Roman"/>
          <w:b/>
          <w:bCs/>
          <w:kern w:val="0"/>
          <w:sz w:val="21"/>
          <w:szCs w:val="21"/>
        </w:rPr>
      </w:pPr>
      <w:r>
        <w:rPr>
          <w:rFonts w:eastAsia="Times New Roman"/>
          <w:b/>
          <w:bCs/>
          <w:kern w:val="0"/>
          <w:sz w:val="21"/>
          <w:szCs w:val="21"/>
        </w:rPr>
        <w:br w:type="page"/>
      </w:r>
    </w:p>
    <w:p w14:paraId="61A1FDD8" w14:textId="77777777" w:rsidR="00CB6951" w:rsidRDefault="00CB6951" w:rsidP="005D151D">
      <w:pPr>
        <w:spacing w:line="247" w:lineRule="auto"/>
        <w:rPr>
          <w:rFonts w:eastAsia="Times New Roman"/>
          <w:b/>
          <w:bCs/>
          <w:kern w:val="0"/>
          <w:sz w:val="21"/>
          <w:szCs w:val="21"/>
        </w:rPr>
      </w:pPr>
    </w:p>
    <w:p w14:paraId="52516C30" w14:textId="45F4F684"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Jesus’s Mission is Clear</w:t>
      </w:r>
    </w:p>
    <w:p w14:paraId="18B05CA2"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Jesus’s entry into Jerusalem on a donkey fulfilled prophecy and signified His mission as the humble King. The crowd’s praises, “Blessed is the King who comes in the name of the Lord!” (Luke 19:38), remind us of His divine purpose. Jesus came to bring peace and salvation, a mission that remains central to our faith.</w:t>
      </w:r>
    </w:p>
    <w:p w14:paraId="40DE7B9B"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align your daily actions with Jesus's mission as demonstrated in Luke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Jesus's mission in Luke 19 is relevant to modern societal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embody Jesus's mission in your community today? </w:t>
      </w:r>
    </w:p>
    <w:p w14:paraId="3238D176"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Worship</w:t>
      </w:r>
    </w:p>
    <w:p w14:paraId="48C861C6"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As Jesus entered Jerusalem, the people praised God joyfully. When the Pharisees asked Jesus to rebuke them, He replied, “If they keep quiet, the stones will cry out” (Luke 19:40). Worship is a natural response to God’s greatness, and we are called to praise Him with our whole hearts, recognizing His sovereignty and grace.</w:t>
      </w:r>
    </w:p>
    <w:p w14:paraId="4A5BD4D3"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incorporate worship into your daily routine like Zacchaeus did after meeting Jesus?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worship during His entry into Jerusalem, and how can we emulate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crowd's reaction to Jesus that influences your approach to worship today? </w:t>
      </w:r>
    </w:p>
    <w:p w14:paraId="342D811B" w14:textId="77777777" w:rsidR="00CB6951"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0AF0D6" w14:textId="77777777" w:rsidR="00CB6951" w:rsidRDefault="00CB6951">
      <w:pPr>
        <w:spacing w:after="0" w:line="240" w:lineRule="auto"/>
        <w:rPr>
          <w:rFonts w:eastAsia="Times New Roman"/>
          <w:b/>
          <w:bCs/>
          <w:kern w:val="0"/>
          <w:sz w:val="21"/>
          <w:szCs w:val="21"/>
        </w:rPr>
      </w:pPr>
      <w:r>
        <w:rPr>
          <w:rFonts w:eastAsia="Times New Roman"/>
          <w:b/>
          <w:bCs/>
          <w:kern w:val="0"/>
          <w:sz w:val="21"/>
          <w:szCs w:val="21"/>
        </w:rPr>
        <w:br w:type="page"/>
      </w:r>
    </w:p>
    <w:p w14:paraId="7CD56F0D" w14:textId="77777777" w:rsidR="00CB6951" w:rsidRDefault="00CB6951" w:rsidP="005D151D">
      <w:pPr>
        <w:spacing w:line="247" w:lineRule="auto"/>
        <w:rPr>
          <w:rFonts w:eastAsia="Times New Roman"/>
          <w:b/>
          <w:bCs/>
          <w:kern w:val="0"/>
          <w:sz w:val="21"/>
          <w:szCs w:val="21"/>
        </w:rPr>
      </w:pPr>
    </w:p>
    <w:p w14:paraId="40009212" w14:textId="44C60C5F"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Compassion for the Lost</w:t>
      </w:r>
    </w:p>
    <w:p w14:paraId="70F09A32"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wept over Jerusalem, showing His deep compassion for those who were spiritually lost. “If only you had known on this day what would bring you peace” (Luke 19:42). This compassion should inspire us to share the gospel with others, reaching out to those who have yet to experience the peace that comes from knowing Christ.</w:t>
      </w:r>
    </w:p>
    <w:p w14:paraId="59587250"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show compassion to someone who feels lost or marginalized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prioritized seeking out the lost, and how can you emulate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reach out to someone who feels spiritually lost? </w:t>
      </w:r>
    </w:p>
    <w:p w14:paraId="31265489"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Temple is Sacred</w:t>
      </w:r>
    </w:p>
    <w:p w14:paraId="2685CDB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Jesus’s cleansing of the temple underscores the importance of reverence for God’s house. He declared, “My house will be a house of prayer” (Luke 19:46). This act reminds us to honor and respect the places where we gather to worship, ensuring they remain dedicated to prayer and the teaching of God’s Word.</w:t>
      </w:r>
    </w:p>
    <w:p w14:paraId="76316C98" w14:textId="77777777" w:rsidR="005D151D" w:rsidRPr="001B37DC" w:rsidRDefault="005D151D" w:rsidP="005D151D">
      <w:pPr>
        <w:spacing w:line="247" w:lineRule="auto"/>
        <w:rPr>
          <w:rFonts w:eastAsia="Times New Roman"/>
          <w:kern w:val="0"/>
          <w:sz w:val="21"/>
          <w:szCs w:val="21"/>
        </w:rPr>
      </w:pPr>
      <w:r w:rsidRPr="00F6333B">
        <w:rPr>
          <w:rFonts w:eastAsia="Times New Roman"/>
          <w:kern w:val="0"/>
          <w:sz w:val="21"/>
          <w:szCs w:val="21"/>
        </w:rPr>
        <w:t>1. How can you ensure your place of worship remains a sacred space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the importance of the temple's sanctity?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actions can you take to honor and respect sacred spaces in your daily life?</w:t>
      </w:r>
      <w:r w:rsidRPr="001B37DC">
        <w:br w:type="page"/>
      </w:r>
    </w:p>
    <w:p w14:paraId="61200D3C" w14:textId="77777777" w:rsidR="005D151D" w:rsidRPr="005D151D" w:rsidRDefault="005D151D" w:rsidP="005D151D">
      <w:pPr>
        <w:spacing w:line="247" w:lineRule="auto"/>
        <w:jc w:val="center"/>
        <w:outlineLvl w:val="0"/>
        <w:rPr>
          <w:rFonts w:eastAsia="Times New Roman"/>
          <w:b/>
          <w:bCs/>
          <w:kern w:val="36"/>
          <w:sz w:val="32"/>
          <w:szCs w:val="32"/>
        </w:rPr>
      </w:pPr>
      <w:r w:rsidRPr="005D151D">
        <w:rPr>
          <w:rFonts w:eastAsia="Times New Roman"/>
          <w:b/>
          <w:bCs/>
          <w:kern w:val="36"/>
          <w:sz w:val="32"/>
          <w:szCs w:val="32"/>
        </w:rPr>
        <w:t>Luke 20 Teaching Points and Bible Study Questions</w:t>
      </w:r>
    </w:p>
    <w:p w14:paraId="25A8A71E" w14:textId="798BF06E"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Authority of Jesus</w:t>
      </w:r>
    </w:p>
    <w:p w14:paraId="521FE81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20, the religious leaders question Jesus' authority, but He turns the tables with a question of His own about John the Baptist. This exchange reminds us that Jesus' authority is divine and unquestionable. As it says in Luke 20:8, "Neither will I tell you by what authority I am doing these things." This lesson encourages us to trust in Jesus' authority over our lives and to seek His guidance in all we do.</w:t>
      </w:r>
    </w:p>
    <w:p w14:paraId="2D178B0E"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recognize and respond to Jesus' authority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Jesus' authority is challenging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response to challenges about authority in your own life? </w:t>
      </w:r>
    </w:p>
    <w:p w14:paraId="7B3E639C"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Parable of the Wicked Tenants</w:t>
      </w:r>
    </w:p>
    <w:p w14:paraId="23805B79"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shares a parable about tenants who reject and kill the owner's son, symbolizing the rejection of God's messengers and ultimately His Son. Luke 20:17 highlights the cornerstone that was rejected: "The stone the builders rejected has become the cornerstone." This teaches us the importance of accepting Jesus as the foundation of our faith and recognizing His role in God's plan for salvation.</w:t>
      </w:r>
    </w:p>
    <w:p w14:paraId="0E41F7EB"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ensure you are a faithful steward of what God has entrusted to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reject messages or messengers that challenge their current beliefs?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recognize and respect God's authority in your daily life? </w:t>
      </w:r>
    </w:p>
    <w:p w14:paraId="2377620F" w14:textId="77777777" w:rsidR="0009251D"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596E41E" w14:textId="77777777" w:rsidR="0009251D" w:rsidRDefault="0009251D">
      <w:pPr>
        <w:spacing w:after="0" w:line="240" w:lineRule="auto"/>
        <w:rPr>
          <w:rFonts w:eastAsia="Times New Roman"/>
          <w:b/>
          <w:bCs/>
          <w:kern w:val="0"/>
          <w:sz w:val="21"/>
          <w:szCs w:val="21"/>
        </w:rPr>
      </w:pPr>
      <w:r>
        <w:rPr>
          <w:rFonts w:eastAsia="Times New Roman"/>
          <w:b/>
          <w:bCs/>
          <w:kern w:val="0"/>
          <w:sz w:val="21"/>
          <w:szCs w:val="21"/>
        </w:rPr>
        <w:br w:type="page"/>
      </w:r>
    </w:p>
    <w:p w14:paraId="29B7BBCF" w14:textId="77777777" w:rsidR="0009251D" w:rsidRDefault="0009251D" w:rsidP="005D151D">
      <w:pPr>
        <w:spacing w:line="247" w:lineRule="auto"/>
        <w:rPr>
          <w:rFonts w:eastAsia="Times New Roman"/>
          <w:b/>
          <w:bCs/>
          <w:kern w:val="0"/>
          <w:sz w:val="21"/>
          <w:szCs w:val="21"/>
        </w:rPr>
      </w:pPr>
    </w:p>
    <w:p w14:paraId="13D0A660" w14:textId="48BA2F5C"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Render to Caesar and to God</w:t>
      </w:r>
    </w:p>
    <w:p w14:paraId="468B6699"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When questioned about paying taxes, Jesus wisely responds, "Render to Caesar what is Caesar’s, and to God what is God’s" (Luke 20:25). This lesson emphasizes the balance between our earthly responsibilities and our spiritual obligations. It reminds us to honor God with our lives while fulfilling our duties in the world.</w:t>
      </w:r>
    </w:p>
    <w:p w14:paraId="6CEBDE7C"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balance your responsibilities to government and your spiritual obligations to God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prioritizing your faith over societal pressures and expectations?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Jesus emphasized the distinction between earthly and divine responsibilities? </w:t>
      </w:r>
    </w:p>
    <w:p w14:paraId="2FC33242"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Resurrection and Eternal Life</w:t>
      </w:r>
    </w:p>
    <w:p w14:paraId="6E6BE783"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Sadducees, who deny the resurrection, challenge Jesus with a hypothetical scenario. Jesus clarifies that God is "not the God of the dead, but of the living, for to Him all are alive" (Luke 20:38). This powerful truth reassures us of the promise of eternal life through Christ and encourages us to live with hope and purpose.</w:t>
      </w:r>
    </w:p>
    <w:p w14:paraId="3C9D8F1E"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belief in the resurrection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eternal life from Jesus' teachings in Luke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resurrection matter in how you view challenges and setbacks? </w:t>
      </w:r>
    </w:p>
    <w:p w14:paraId="63F9BA63" w14:textId="77777777" w:rsidR="0009251D"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0351B4" w14:textId="77777777" w:rsidR="0009251D" w:rsidRDefault="0009251D">
      <w:pPr>
        <w:spacing w:after="0" w:line="240" w:lineRule="auto"/>
        <w:rPr>
          <w:rFonts w:eastAsia="Times New Roman"/>
          <w:b/>
          <w:bCs/>
          <w:kern w:val="0"/>
          <w:sz w:val="21"/>
          <w:szCs w:val="21"/>
        </w:rPr>
      </w:pPr>
      <w:r>
        <w:rPr>
          <w:rFonts w:eastAsia="Times New Roman"/>
          <w:b/>
          <w:bCs/>
          <w:kern w:val="0"/>
          <w:sz w:val="21"/>
          <w:szCs w:val="21"/>
        </w:rPr>
        <w:br w:type="page"/>
      </w:r>
    </w:p>
    <w:p w14:paraId="2BABB017" w14:textId="77777777" w:rsidR="0009251D" w:rsidRDefault="0009251D" w:rsidP="005D151D">
      <w:pPr>
        <w:spacing w:line="247" w:lineRule="auto"/>
        <w:rPr>
          <w:rFonts w:eastAsia="Times New Roman"/>
          <w:b/>
          <w:bCs/>
          <w:kern w:val="0"/>
          <w:sz w:val="21"/>
          <w:szCs w:val="21"/>
        </w:rPr>
      </w:pPr>
    </w:p>
    <w:p w14:paraId="03883590" w14:textId="38623C2F"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Wisdom of Jesus</w:t>
      </w:r>
    </w:p>
    <w:p w14:paraId="1B7B899D"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Throughout Luke 20, Jesus demonstrates unparalleled wisdom in His responses to the challenges posed by the religious leaders. His ability to navigate complex questions with truth and grace inspires us to seek His wisdom in our own lives. As James 1:5 reminds us, "If any of you lacks wisdom, let him ask of God."</w:t>
      </w:r>
    </w:p>
    <w:p w14:paraId="150A626C" w14:textId="77777777" w:rsidR="0009251D" w:rsidRDefault="005D151D" w:rsidP="005D151D">
      <w:pPr>
        <w:spacing w:line="247" w:lineRule="auto"/>
      </w:pPr>
      <w:r w:rsidRPr="00F6333B">
        <w:rPr>
          <w:rFonts w:eastAsia="Times New Roman"/>
          <w:kern w:val="0"/>
          <w:sz w:val="21"/>
          <w:szCs w:val="21"/>
        </w:rPr>
        <w:t>1. How can you apply Jesus' wisdom in handling challenging questions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approach to authority challenges can be effective in modern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Jesus' discernment in addressing traps set by others?</w:t>
      </w:r>
    </w:p>
    <w:p w14:paraId="5B8CA245" w14:textId="77550E16"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Rejection of Jesus Foretold</w:t>
      </w:r>
    </w:p>
    <w:p w14:paraId="3D3A29C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the parable of the wicked tenants, Jesus foreshadows His own rejection and crucifixion. This lesson serves as a sobering reminder of the cost of our salvation and the depth of God's love for us. It calls us to reflect on the sacrifice of Christ and to live in gratitude for His grace.</w:t>
      </w:r>
    </w:p>
    <w:p w14:paraId="7B6182AB"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recognize and respond to modern-day rejections of Jesus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still reject Jesus despite knowing His teachings and miracles?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are building your life on the cornerstone, Jesus? </w:t>
      </w:r>
    </w:p>
    <w:p w14:paraId="0DA18D8C" w14:textId="77777777" w:rsidR="0009251D"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50BBE08" w14:textId="77777777" w:rsidR="0009251D" w:rsidRDefault="0009251D">
      <w:pPr>
        <w:spacing w:after="0" w:line="240" w:lineRule="auto"/>
        <w:rPr>
          <w:rFonts w:eastAsia="Times New Roman"/>
          <w:b/>
          <w:bCs/>
          <w:kern w:val="0"/>
          <w:sz w:val="21"/>
          <w:szCs w:val="21"/>
        </w:rPr>
      </w:pPr>
      <w:r>
        <w:rPr>
          <w:rFonts w:eastAsia="Times New Roman"/>
          <w:b/>
          <w:bCs/>
          <w:kern w:val="0"/>
          <w:sz w:val="21"/>
          <w:szCs w:val="21"/>
        </w:rPr>
        <w:br w:type="page"/>
      </w:r>
    </w:p>
    <w:p w14:paraId="07A40569" w14:textId="77777777" w:rsidR="0009251D" w:rsidRDefault="0009251D" w:rsidP="005D151D">
      <w:pPr>
        <w:spacing w:line="247" w:lineRule="auto"/>
        <w:rPr>
          <w:rFonts w:eastAsia="Times New Roman"/>
          <w:b/>
          <w:bCs/>
          <w:kern w:val="0"/>
          <w:sz w:val="21"/>
          <w:szCs w:val="21"/>
        </w:rPr>
      </w:pPr>
    </w:p>
    <w:p w14:paraId="66DECFFB" w14:textId="4E860CC0"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Importance of Discernment</w:t>
      </w:r>
    </w:p>
    <w:p w14:paraId="0CDDC5C0"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warns His disciples to be wary of the scribes who seek honor and exploit others. Luke 20:46 cautions, "Beware of the scribes, who like to walk around in long robes and love greetings in the marketplaces." This lesson encourages us to practice discernment and to prioritize humility and service over recognition and status.</w:t>
      </w:r>
    </w:p>
    <w:p w14:paraId="32F80A01"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apply discernment when faced with challenging questions about your faith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discernment is crucial when interpreting teachings and messages from various sources?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improve your ability to discern truth in complex situations? </w:t>
      </w:r>
    </w:p>
    <w:p w14:paraId="70A48521"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Scripture</w:t>
      </w:r>
    </w:p>
    <w:p w14:paraId="729428BD"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When Jesus is questioned about the resurrection, He uses Scripture to reveal the truth. This underscores the power and authority of God's Word in guiding our beliefs and actions. As 2 Timothy 3:16 affirms, "All Scripture is God-breathed and is useful for teaching, rebuking, correcting, and training in righteousness."</w:t>
      </w:r>
    </w:p>
    <w:p w14:paraId="38EBCE46"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apply the authority of Scripture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Scripture's power when challenged by religious leaders?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deepen your understanding and reliance on Scripture in challenging situations? </w:t>
      </w:r>
    </w:p>
    <w:p w14:paraId="7D04C11B" w14:textId="77777777" w:rsidR="0009251D"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1CAB64" w14:textId="77777777" w:rsidR="0009251D" w:rsidRDefault="0009251D">
      <w:pPr>
        <w:spacing w:after="0" w:line="240" w:lineRule="auto"/>
        <w:rPr>
          <w:rFonts w:eastAsia="Times New Roman"/>
          <w:b/>
          <w:bCs/>
          <w:kern w:val="0"/>
          <w:sz w:val="21"/>
          <w:szCs w:val="21"/>
        </w:rPr>
      </w:pPr>
      <w:r>
        <w:rPr>
          <w:rFonts w:eastAsia="Times New Roman"/>
          <w:b/>
          <w:bCs/>
          <w:kern w:val="0"/>
          <w:sz w:val="21"/>
          <w:szCs w:val="21"/>
        </w:rPr>
        <w:br w:type="page"/>
      </w:r>
    </w:p>
    <w:p w14:paraId="1A99081E" w14:textId="77777777" w:rsidR="0009251D" w:rsidRDefault="0009251D" w:rsidP="005D151D">
      <w:pPr>
        <w:spacing w:line="247" w:lineRule="auto"/>
        <w:rPr>
          <w:rFonts w:eastAsia="Times New Roman"/>
          <w:b/>
          <w:bCs/>
          <w:kern w:val="0"/>
          <w:sz w:val="21"/>
          <w:szCs w:val="21"/>
        </w:rPr>
      </w:pPr>
    </w:p>
    <w:p w14:paraId="495537C2" w14:textId="40E7E06A"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Call to Faithfulness</w:t>
      </w:r>
    </w:p>
    <w:p w14:paraId="6548EFA1"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parable of the wicked tenants also highlights the importance of faithfulness in our stewardship of God's gifts. We are called to be faithful servants, using our talents and resources to further His kingdom. This lesson challenges us to evaluate how we are investing in what God has entrusted to us.</w:t>
      </w:r>
    </w:p>
    <w:p w14:paraId="3A1DF1BE"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demonstrate faithfulness in your daily responsibilities, as seen in Luke 20's parable of the tenants?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is crucial in relationships, based on the challenges Jesus faced in Luke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remain faithful when facing opposition, inspired by Jesus' responses in Luke 20? </w:t>
      </w:r>
    </w:p>
    <w:p w14:paraId="29CFE256"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Ultimate Victory of Christ</w:t>
      </w:r>
    </w:p>
    <w:p w14:paraId="272ACEB1"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Despite the challenges and rejections Jesus faces in Luke 20, His ultimate victory is assured. The chapter concludes with the affirmation of His authority and the promise of His return. This lesson fills us with hope and confidence, knowing that Christ's victory is our victory, and His kingdom will reign forever.</w:t>
      </w:r>
    </w:p>
    <w:p w14:paraId="304820C9" w14:textId="77777777" w:rsidR="005D151D" w:rsidRPr="001B37DC" w:rsidRDefault="005D151D" w:rsidP="005D151D">
      <w:pPr>
        <w:spacing w:line="247" w:lineRule="auto"/>
        <w:rPr>
          <w:rFonts w:eastAsia="Times New Roman"/>
          <w:kern w:val="0"/>
          <w:sz w:val="21"/>
          <w:szCs w:val="21"/>
        </w:rPr>
      </w:pPr>
      <w:r w:rsidRPr="00F6333B">
        <w:rPr>
          <w:rFonts w:eastAsia="Times New Roman"/>
          <w:kern w:val="0"/>
          <w:sz w:val="21"/>
          <w:szCs w:val="21"/>
        </w:rPr>
        <w:t>1. How can you apply the parable of the tenants to your understanding of Christ's ultimate victory?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authority is questioned, and how does this relate to His ultimate victory?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Jesus' response to challenges that strengthens your faith in His victory?</w:t>
      </w:r>
      <w:r w:rsidRPr="001B37DC">
        <w:br w:type="page"/>
      </w:r>
    </w:p>
    <w:p w14:paraId="5A1E999B" w14:textId="77777777" w:rsidR="005D151D" w:rsidRPr="005D151D" w:rsidRDefault="005D151D" w:rsidP="005D151D">
      <w:pPr>
        <w:spacing w:line="247" w:lineRule="auto"/>
        <w:jc w:val="center"/>
        <w:outlineLvl w:val="0"/>
        <w:rPr>
          <w:rFonts w:eastAsia="Times New Roman"/>
          <w:b/>
          <w:bCs/>
          <w:kern w:val="36"/>
          <w:sz w:val="32"/>
          <w:szCs w:val="32"/>
        </w:rPr>
      </w:pPr>
      <w:r w:rsidRPr="005D151D">
        <w:rPr>
          <w:rFonts w:eastAsia="Times New Roman"/>
          <w:b/>
          <w:bCs/>
          <w:kern w:val="36"/>
          <w:sz w:val="32"/>
          <w:szCs w:val="32"/>
        </w:rPr>
        <w:t>Luke 21 Teaching Points and Bible Study Questions</w:t>
      </w:r>
    </w:p>
    <w:p w14:paraId="62F7C04C" w14:textId="7BD936EB"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Be Watchful and Prepared</w:t>
      </w:r>
    </w:p>
    <w:p w14:paraId="55992084"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21, Jesus emphasizes the importance of vigilance and readiness for His return. He warns, "Be always on the watch, and pray that you may have the strength to escape all that is about to happen, and to stand before the Son of Man" (Luke 21:36). This is a call to live each day with purpose and awareness, ensuring our hearts are aligned with God's will. By staying spiritually alert, we can navigate life's challenges with confidence and hope.</w:t>
      </w:r>
    </w:p>
    <w:p w14:paraId="6E8139EC"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incorporate watchfulness into your daily routine to stay spiritually prepared?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prepared is emphasized in times of uncertainty and change?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vigilant in your faith amidst distractions? </w:t>
      </w:r>
    </w:p>
    <w:p w14:paraId="6E9807FF"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the Signs of the Times</w:t>
      </w:r>
    </w:p>
    <w:p w14:paraId="5977A5D1"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provides insight into recognizing the signs of the end times, urging us to discern the events around us. He says, "When you see these things happening, know that the kingdom of God is near" (Luke 21:31). This lesson encourages us to be observant and discerning, understanding that the unfolding of world events is part of God's divine plan. By staying informed and grounded in Scripture, we can better understand our role in His story.</w:t>
      </w:r>
    </w:p>
    <w:p w14:paraId="5E21173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stay spiritually alert to recognize the signs of the times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discernment of the times for His followers?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prepare for the challenges of the end times? </w:t>
      </w:r>
    </w:p>
    <w:p w14:paraId="082EBAAC" w14:textId="77777777" w:rsidR="0009251D"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D6688D" w14:textId="77777777" w:rsidR="0009251D" w:rsidRDefault="0009251D">
      <w:pPr>
        <w:spacing w:after="0" w:line="240" w:lineRule="auto"/>
        <w:rPr>
          <w:rFonts w:eastAsia="Times New Roman"/>
          <w:b/>
          <w:bCs/>
          <w:kern w:val="0"/>
          <w:sz w:val="21"/>
          <w:szCs w:val="21"/>
        </w:rPr>
      </w:pPr>
      <w:r>
        <w:rPr>
          <w:rFonts w:eastAsia="Times New Roman"/>
          <w:b/>
          <w:bCs/>
          <w:kern w:val="0"/>
          <w:sz w:val="21"/>
          <w:szCs w:val="21"/>
        </w:rPr>
        <w:br w:type="page"/>
      </w:r>
    </w:p>
    <w:p w14:paraId="11D76DD7" w14:textId="77777777" w:rsidR="0009251D" w:rsidRDefault="0009251D" w:rsidP="005D151D">
      <w:pPr>
        <w:spacing w:line="247" w:lineRule="auto"/>
        <w:rPr>
          <w:rFonts w:eastAsia="Times New Roman"/>
          <w:b/>
          <w:bCs/>
          <w:kern w:val="0"/>
          <w:sz w:val="21"/>
          <w:szCs w:val="21"/>
        </w:rPr>
      </w:pPr>
    </w:p>
    <w:p w14:paraId="3684A672" w14:textId="0575C371"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Do Not Be Deceived</w:t>
      </w:r>
    </w:p>
    <w:p w14:paraId="19F23ADC"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a world full of distractions and false teachings, Jesus warns, "See to it that you are not deceived. For many will come in My name, claiming, ‘I am He,’ and, ‘The time is near.’ Do not follow them" (Luke 21:8). This lesson reminds us to anchor our faith in the truth of Scripture, ensuring that we are not led astray by false prophets or misleading ideologies. By holding fast to God's Word, we can discern truth from deception.</w:t>
      </w:r>
    </w:p>
    <w:p w14:paraId="7CC8BC6C"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discern truth from deception in today's world, as advised in Luke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vigilance against deception in Luke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being misled in your daily life? </w:t>
      </w:r>
    </w:p>
    <w:p w14:paraId="3BF16569"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Endure Through Trials</w:t>
      </w:r>
    </w:p>
    <w:p w14:paraId="36CC2F7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speaks of the trials and tribulations that believers will face, encouraging us to endure with faith. He assures us, "By your patient endurance, you will gain your souls" (Luke 21:19). This lesson is a powerful reminder that perseverance in the face of adversity is key to spiritual growth and salvation. With God's strength, we can overcome any obstacle and emerge stronger in our faith.</w:t>
      </w:r>
    </w:p>
    <w:p w14:paraId="52456BD4"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strengthen your faith to endure trials as described in Luke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remain steadfast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enduring trials is emphasized in Luke 21, and how can it apply to your life? </w:t>
      </w:r>
    </w:p>
    <w:p w14:paraId="088C1BEE" w14:textId="77777777" w:rsidR="0009251D"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809959" w14:textId="77777777" w:rsidR="0009251D" w:rsidRDefault="0009251D">
      <w:pPr>
        <w:spacing w:after="0" w:line="240" w:lineRule="auto"/>
        <w:rPr>
          <w:rFonts w:eastAsia="Times New Roman"/>
          <w:b/>
          <w:bCs/>
          <w:kern w:val="0"/>
          <w:sz w:val="21"/>
          <w:szCs w:val="21"/>
        </w:rPr>
      </w:pPr>
      <w:r>
        <w:rPr>
          <w:rFonts w:eastAsia="Times New Roman"/>
          <w:b/>
          <w:bCs/>
          <w:kern w:val="0"/>
          <w:sz w:val="21"/>
          <w:szCs w:val="21"/>
        </w:rPr>
        <w:br w:type="page"/>
      </w:r>
    </w:p>
    <w:p w14:paraId="3319956A" w14:textId="77777777" w:rsidR="0009251D" w:rsidRDefault="0009251D" w:rsidP="005D151D">
      <w:pPr>
        <w:spacing w:line="247" w:lineRule="auto"/>
        <w:rPr>
          <w:rFonts w:eastAsia="Times New Roman"/>
          <w:b/>
          <w:bCs/>
          <w:kern w:val="0"/>
          <w:sz w:val="21"/>
          <w:szCs w:val="21"/>
        </w:rPr>
      </w:pPr>
    </w:p>
    <w:p w14:paraId="4C467311" w14:textId="6187D595"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Trust in God's Provision</w:t>
      </w:r>
    </w:p>
    <w:p w14:paraId="45B91EDA"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times of uncertainty, Jesus reassures us of God's provision and care. He says, "For I will give you speech and wisdom that none of your adversaries will be able to resist or contradict" (Luke 21:15). This lesson encourages us to rely on God's wisdom and guidance, trusting that He will equip us with the words and resources we need to navigate life's challenges. By placing our trust in Him, we can face the future with confidence.</w:t>
      </w:r>
    </w:p>
    <w:p w14:paraId="75C308C5" w14:textId="77777777" w:rsidR="0009251D" w:rsidRDefault="005D151D" w:rsidP="005D151D">
      <w:pPr>
        <w:spacing w:line="247" w:lineRule="auto"/>
      </w:pPr>
      <w:r w:rsidRPr="00F6333B">
        <w:rPr>
          <w:rFonts w:eastAsia="Times New Roman"/>
          <w:kern w:val="0"/>
          <w:sz w:val="21"/>
          <w:szCs w:val="21"/>
        </w:rPr>
        <w:t>1. How can you trust in God's provision when facing financial uncertainty or job loss?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rely on God's provision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trusting in God's provision is challenging during times of abundance?</w:t>
      </w:r>
    </w:p>
    <w:p w14:paraId="0A74ABAF" w14:textId="5F69B7F5"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w:t>
      </w:r>
    </w:p>
    <w:p w14:paraId="38EB065B"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Prayer is a vital tool for spiritual strength and connection with God. Jesus instructs, "Pray that you may have the strength to escape all that is about to happen" (Luke 21:36). This lesson highlights the importance of maintaining a strong prayer life, seeking God's guidance and strength in all circumstances. Through prayer, we can find peace, clarity, and the courage to face whatever comes our way.</w:t>
      </w:r>
    </w:p>
    <w:p w14:paraId="2B5FAA3A"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prayer strengthen your faith during times of uncertainty as described in Luke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vigilance and prayer in facing future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incorporate prayer into your daily routine to prepare for life's trials? </w:t>
      </w:r>
    </w:p>
    <w:p w14:paraId="30985C07" w14:textId="77777777" w:rsidR="0009251D"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3D8CDCE" w14:textId="77777777" w:rsidR="0009251D" w:rsidRDefault="0009251D">
      <w:pPr>
        <w:spacing w:after="0" w:line="240" w:lineRule="auto"/>
        <w:rPr>
          <w:rFonts w:eastAsia="Times New Roman"/>
          <w:b/>
          <w:bCs/>
          <w:kern w:val="0"/>
          <w:sz w:val="21"/>
          <w:szCs w:val="21"/>
        </w:rPr>
      </w:pPr>
      <w:r>
        <w:rPr>
          <w:rFonts w:eastAsia="Times New Roman"/>
          <w:b/>
          <w:bCs/>
          <w:kern w:val="0"/>
          <w:sz w:val="21"/>
          <w:szCs w:val="21"/>
        </w:rPr>
        <w:br w:type="page"/>
      </w:r>
    </w:p>
    <w:p w14:paraId="3D04C160" w14:textId="77777777" w:rsidR="0009251D" w:rsidRDefault="0009251D" w:rsidP="005D151D">
      <w:pPr>
        <w:spacing w:line="247" w:lineRule="auto"/>
        <w:rPr>
          <w:rFonts w:eastAsia="Times New Roman"/>
          <w:b/>
          <w:bCs/>
          <w:kern w:val="0"/>
          <w:sz w:val="21"/>
          <w:szCs w:val="21"/>
        </w:rPr>
      </w:pPr>
    </w:p>
    <w:p w14:paraId="10122C65" w14:textId="6F5C2502"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Certainty of God's Word</w:t>
      </w:r>
    </w:p>
    <w:p w14:paraId="243DD072"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assures us of the reliability of His promises, stating, "Heaven and earth will pass away, but My words will never pass away" (Luke 21:33). This lesson underscores the eternal nature of God's Word, reminding us that His promises are unchanging and trustworthy. By building our lives on the foundation of Scripture, we can stand firm in our faith, regardless of the shifting sands of the world.</w:t>
      </w:r>
    </w:p>
    <w:p w14:paraId="72727044"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apply the certainty of God's Word 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promises can impact your response to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in the reliability of God's Word? </w:t>
      </w:r>
    </w:p>
    <w:p w14:paraId="2B49CC27"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Witnessing</w:t>
      </w:r>
    </w:p>
    <w:p w14:paraId="4929B9ED"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calls us to be His witnesses, even in the face of persecution. He says, "This will be your opportunity to serve as witnesses" (Luke 21:13). This lesson encourages us to boldly share our faith and the message of salvation with others, using every opportunity to testify to God's goodness and grace. By living as witnesses, we can impact the world for Christ and bring hope to those around us.</w:t>
      </w:r>
    </w:p>
    <w:p w14:paraId="60CE970E"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effectively witness in challenging situations as described in Luke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witnessing is emphasized despite potential persecution in Luke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prepare for witnessing opportunities mentioned in Luke 21? </w:t>
      </w:r>
    </w:p>
    <w:p w14:paraId="6A024994" w14:textId="77777777" w:rsidR="0009251D"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291232F" w14:textId="77777777" w:rsidR="0009251D" w:rsidRDefault="0009251D">
      <w:pPr>
        <w:spacing w:after="0" w:line="240" w:lineRule="auto"/>
        <w:rPr>
          <w:rFonts w:eastAsia="Times New Roman"/>
          <w:b/>
          <w:bCs/>
          <w:kern w:val="0"/>
          <w:sz w:val="21"/>
          <w:szCs w:val="21"/>
        </w:rPr>
      </w:pPr>
      <w:r>
        <w:rPr>
          <w:rFonts w:eastAsia="Times New Roman"/>
          <w:b/>
          <w:bCs/>
          <w:kern w:val="0"/>
          <w:sz w:val="21"/>
          <w:szCs w:val="21"/>
        </w:rPr>
        <w:br w:type="page"/>
      </w:r>
    </w:p>
    <w:p w14:paraId="36677E3E" w14:textId="77777777" w:rsidR="0009251D" w:rsidRDefault="0009251D" w:rsidP="005D151D">
      <w:pPr>
        <w:spacing w:line="247" w:lineRule="auto"/>
        <w:rPr>
          <w:rFonts w:eastAsia="Times New Roman"/>
          <w:b/>
          <w:bCs/>
          <w:kern w:val="0"/>
          <w:sz w:val="21"/>
          <w:szCs w:val="21"/>
        </w:rPr>
      </w:pPr>
    </w:p>
    <w:p w14:paraId="7085EBBE" w14:textId="64FF6F8E"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Promise of Redemption</w:t>
      </w:r>
    </w:p>
    <w:p w14:paraId="5CB1DB4C"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Amidst the trials and tribulations, Jesus offers a message of hope and redemption. He declares, "When these things begin to happen, stand up and lift up your heads, because your redemption is drawing near" (Luke 21:28). This lesson reminds us that, despite the challenges we face, God's ultimate plan is one of redemption and restoration. By keeping our eyes fixed on Him, we can look forward to the fulfillment of His promises.</w:t>
      </w:r>
    </w:p>
    <w:p w14:paraId="2E36D571"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find hope in the promise of redemption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embracing the promise of redemption?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redemption influence your daily decisions and interactions with others? </w:t>
      </w:r>
    </w:p>
    <w:p w14:paraId="08A719EF"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with Eternal Perspective</w:t>
      </w:r>
    </w:p>
    <w:p w14:paraId="0D9A9D0D"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Finally, Jesus encourages us to live with an eternal perspective, focusing on the things that truly matter. He warns, "Be careful, or your hearts will be weighed down with carousing, drunkenness, and the anxieties of life" (Luke 21:34). This lesson calls us to prioritize our spiritual well-being over worldly concerns, ensuring that our lives reflect the values of God's kingdom. By living with eternity in mind, we can make choices that honor God and lead to lasting fulfillment.</w:t>
      </w:r>
    </w:p>
    <w:p w14:paraId="7F87AA2D" w14:textId="77777777" w:rsidR="005D151D" w:rsidRPr="001B37DC" w:rsidRDefault="005D151D" w:rsidP="005D151D">
      <w:pPr>
        <w:spacing w:line="247" w:lineRule="auto"/>
        <w:rPr>
          <w:rFonts w:eastAsia="Times New Roman"/>
          <w:kern w:val="0"/>
          <w:sz w:val="21"/>
          <w:szCs w:val="21"/>
        </w:rPr>
      </w:pPr>
      <w:r w:rsidRPr="00F6333B">
        <w:rPr>
          <w:rFonts w:eastAsia="Times New Roman"/>
          <w:kern w:val="0"/>
          <w:sz w:val="21"/>
          <w:szCs w:val="21"/>
        </w:rPr>
        <w:t>1. How can living with an eternal perspective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focusing more on eternal values?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an eternal perspective help you handle life's challenges and uncertainties?</w:t>
      </w:r>
      <w:r w:rsidRPr="001B37DC">
        <w:br w:type="page"/>
      </w:r>
    </w:p>
    <w:p w14:paraId="129871DE" w14:textId="77777777" w:rsidR="005D151D" w:rsidRPr="005D151D" w:rsidRDefault="005D151D" w:rsidP="005D151D">
      <w:pPr>
        <w:spacing w:line="247" w:lineRule="auto"/>
        <w:jc w:val="center"/>
        <w:outlineLvl w:val="0"/>
        <w:rPr>
          <w:rFonts w:eastAsia="Times New Roman"/>
          <w:b/>
          <w:bCs/>
          <w:kern w:val="36"/>
          <w:sz w:val="32"/>
          <w:szCs w:val="32"/>
        </w:rPr>
      </w:pPr>
      <w:r w:rsidRPr="005D151D">
        <w:rPr>
          <w:rFonts w:eastAsia="Times New Roman"/>
          <w:b/>
          <w:bCs/>
          <w:kern w:val="36"/>
          <w:sz w:val="32"/>
          <w:szCs w:val="32"/>
        </w:rPr>
        <w:t>Luke 22 Teaching Points and Bible Study Questions</w:t>
      </w:r>
    </w:p>
    <w:p w14:paraId="7D550C50" w14:textId="3B62DA54"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Power of Humble Service</w:t>
      </w:r>
    </w:p>
    <w:p w14:paraId="42C661E2"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22, Jesus demonstrates the power of humble service by washing the feet of His disciples. This act of humility is a profound lesson in leadership and love. Jesus teaches us that true greatness comes from serving others, not from seeking power or prestige. As He says, "But I am among you as one who serves" (Luke 22:27). Embrace opportunities to serve those around you, reflecting Christ's love in your daily interactions.</w:t>
      </w:r>
    </w:p>
    <w:p w14:paraId="4FA5E8A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practice humble service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serving others over seeking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example of humility to apply in your community? </w:t>
      </w:r>
    </w:p>
    <w:p w14:paraId="2ADB286F"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Prayer in Times of Trial</w:t>
      </w:r>
    </w:p>
    <w:p w14:paraId="34AAF50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When faced with impending suffering, Jesus retreats to the Mount of Olives to pray. His example underscores the importance of seeking God's strength and guidance during challenging times. "Pray that you will not enter into temptation" (Luke 22:40), He advises His disciples. Make prayer a cornerstone of your life, especially when facing trials, to draw closer to God and find peace.</w:t>
      </w:r>
    </w:p>
    <w:p w14:paraId="1D86EB0E"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incorporate prayer into your routine during challenging times, as Jesus did in Gethsemane?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prayer before facing trials, and how can this guide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example about seeking strength through prayer in difficult situations? </w:t>
      </w:r>
    </w:p>
    <w:p w14:paraId="7B0BB44A" w14:textId="77777777" w:rsidR="0009251D"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0D06D0" w14:textId="77777777" w:rsidR="0009251D" w:rsidRDefault="0009251D">
      <w:pPr>
        <w:spacing w:after="0" w:line="240" w:lineRule="auto"/>
        <w:rPr>
          <w:rFonts w:eastAsia="Times New Roman"/>
          <w:b/>
          <w:bCs/>
          <w:kern w:val="0"/>
          <w:sz w:val="21"/>
          <w:szCs w:val="21"/>
        </w:rPr>
      </w:pPr>
      <w:r>
        <w:rPr>
          <w:rFonts w:eastAsia="Times New Roman"/>
          <w:b/>
          <w:bCs/>
          <w:kern w:val="0"/>
          <w:sz w:val="21"/>
          <w:szCs w:val="21"/>
        </w:rPr>
        <w:br w:type="page"/>
      </w:r>
    </w:p>
    <w:p w14:paraId="2E6CAE0E" w14:textId="77777777" w:rsidR="0009251D" w:rsidRDefault="0009251D" w:rsidP="005D151D">
      <w:pPr>
        <w:spacing w:line="247" w:lineRule="auto"/>
        <w:rPr>
          <w:rFonts w:eastAsia="Times New Roman"/>
          <w:b/>
          <w:bCs/>
          <w:kern w:val="0"/>
          <w:sz w:val="21"/>
          <w:szCs w:val="21"/>
        </w:rPr>
      </w:pPr>
    </w:p>
    <w:p w14:paraId="5BF445EF" w14:textId="5ECB0ADD"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Reality of Betrayal</w:t>
      </w:r>
    </w:p>
    <w:p w14:paraId="452BD776"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Judas Iscariot's betrayal of Jesus is a sobering reminder of human frailty and the consequences of turning away from God. Despite being one of the twelve, Judas chose to betray Jesus for thirty pieces of silver. This teaches us to guard our hearts and remain steadfast in our faith, always seeking God's will over worldly temptations.</w:t>
      </w:r>
    </w:p>
    <w:p w14:paraId="3DF5AA73"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guard against betrayal in your personal relationships, as seen in Luke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betrayal often comes from those closest to us, like Judas in Luke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response to betrayal that applies to your own life? </w:t>
      </w:r>
    </w:p>
    <w:p w14:paraId="1498DCCA"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Fulfillment of Prophecy</w:t>
      </w:r>
    </w:p>
    <w:p w14:paraId="475AF126"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Luke 22 highlights the fulfillment of Old Testament prophecies, as Jesus prepares for His crucifixion. He tells His disciples, "For I tell you that this Scripture must be fulfilled in Me: ‘And He was numbered with the transgressors’" (Luke 22:37). This reminds us of the divine plan and the reliability of Scripture, encouraging us to trust in God's promises.</w:t>
      </w:r>
    </w:p>
    <w:p w14:paraId="06E20863"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recognizing fulfilled prophecies in Luke 22 strengthen your faith in God's promises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prophecy fulfillment is important for your daily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apply the lessons of prophecy fulfillment in Luke 22 to your life? </w:t>
      </w:r>
    </w:p>
    <w:p w14:paraId="29ED36EB" w14:textId="77777777" w:rsidR="0009251D"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20CAF9" w14:textId="77777777" w:rsidR="0009251D" w:rsidRDefault="0009251D">
      <w:pPr>
        <w:spacing w:after="0" w:line="240" w:lineRule="auto"/>
        <w:rPr>
          <w:rFonts w:eastAsia="Times New Roman"/>
          <w:b/>
          <w:bCs/>
          <w:kern w:val="0"/>
          <w:sz w:val="21"/>
          <w:szCs w:val="21"/>
        </w:rPr>
      </w:pPr>
      <w:r>
        <w:rPr>
          <w:rFonts w:eastAsia="Times New Roman"/>
          <w:b/>
          <w:bCs/>
          <w:kern w:val="0"/>
          <w:sz w:val="21"/>
          <w:szCs w:val="21"/>
        </w:rPr>
        <w:br w:type="page"/>
      </w:r>
    </w:p>
    <w:p w14:paraId="67D7BE74" w14:textId="77777777" w:rsidR="0009251D" w:rsidRDefault="0009251D" w:rsidP="005D151D">
      <w:pPr>
        <w:spacing w:line="247" w:lineRule="auto"/>
        <w:rPr>
          <w:rFonts w:eastAsia="Times New Roman"/>
          <w:b/>
          <w:bCs/>
          <w:kern w:val="0"/>
          <w:sz w:val="21"/>
          <w:szCs w:val="21"/>
        </w:rPr>
      </w:pPr>
    </w:p>
    <w:p w14:paraId="28687FAE" w14:textId="3517A9BE"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Significance of the Last Supper</w:t>
      </w:r>
    </w:p>
    <w:p w14:paraId="4BF6F526"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Last Supper is a pivotal moment where Jesus institutes the Lord's Supper, symbolizing His body and blood given for us. "Do this in remembrance of Me" (Luke 22:19), He instructs. This sacred act is a powerful reminder of Christ's sacrifice and a call to remember His love and grace in our lives.</w:t>
      </w:r>
    </w:p>
    <w:p w14:paraId="1BD55D99" w14:textId="77777777" w:rsidR="0009251D" w:rsidRDefault="005D151D" w:rsidP="005D151D">
      <w:pPr>
        <w:spacing w:line="247" w:lineRule="auto"/>
      </w:pPr>
      <w:r w:rsidRPr="00F6333B">
        <w:rPr>
          <w:rFonts w:eastAsia="Times New Roman"/>
          <w:kern w:val="0"/>
          <w:sz w:val="21"/>
          <w:szCs w:val="21"/>
        </w:rPr>
        <w:t>1. How can the Last Supper inspire your approach to community and fellowship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chose a meal to convey His message of sacrifice and 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Last Supper about serving others in your daily life?</w:t>
      </w:r>
    </w:p>
    <w:p w14:paraId="779E4154" w14:textId="6E6B0CC2"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Watchfulness</w:t>
      </w:r>
    </w:p>
    <w:p w14:paraId="0D3D3B10"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warns His disciples to stay alert and pray, emphasizing the need for spiritual vigilance. "Watch and pray so that you will not fall into temptation" (Luke 22:46). This lesson encourages us to be mindful of our spiritual state, always ready to resist temptation and stand firm in our faith.</w:t>
      </w:r>
    </w:p>
    <w:p w14:paraId="010F9EEC"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incorporate watchfulness into your daily routine to strengthen your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the importance of staying alert in times of temptation?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vigilant in your faith during challenging times? </w:t>
      </w:r>
    </w:p>
    <w:p w14:paraId="063D7A4B" w14:textId="77777777" w:rsidR="0009251D"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E82CD3" w14:textId="77777777" w:rsidR="0009251D" w:rsidRDefault="0009251D">
      <w:pPr>
        <w:spacing w:after="0" w:line="240" w:lineRule="auto"/>
        <w:rPr>
          <w:rFonts w:eastAsia="Times New Roman"/>
          <w:b/>
          <w:bCs/>
          <w:kern w:val="0"/>
          <w:sz w:val="21"/>
          <w:szCs w:val="21"/>
        </w:rPr>
      </w:pPr>
      <w:r>
        <w:rPr>
          <w:rFonts w:eastAsia="Times New Roman"/>
          <w:b/>
          <w:bCs/>
          <w:kern w:val="0"/>
          <w:sz w:val="21"/>
          <w:szCs w:val="21"/>
        </w:rPr>
        <w:br w:type="page"/>
      </w:r>
    </w:p>
    <w:p w14:paraId="1FE956EE" w14:textId="77777777" w:rsidR="0009251D" w:rsidRDefault="0009251D" w:rsidP="005D151D">
      <w:pPr>
        <w:spacing w:line="247" w:lineRule="auto"/>
        <w:rPr>
          <w:rFonts w:eastAsia="Times New Roman"/>
          <w:b/>
          <w:bCs/>
          <w:kern w:val="0"/>
          <w:sz w:val="21"/>
          <w:szCs w:val="21"/>
        </w:rPr>
      </w:pPr>
    </w:p>
    <w:p w14:paraId="4F50697F" w14:textId="530C74CA"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Strength Found in Community</w:t>
      </w:r>
    </w:p>
    <w:p w14:paraId="5AEC1BF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the Garden of Gethsemane, Jesus seeks the support of His closest disciples during His time of anguish. This highlights the importance of community and fellowship in our spiritual journey. Surround yourself with fellow believers who can support and encourage you, especially during difficult times.</w:t>
      </w:r>
    </w:p>
    <w:p w14:paraId="2EF95DBF"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support a friend facing a difficult decision, as Jesus did with His disciples?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is essential when facing personal challenges, as seen in Luke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example about seeking strength from others in times of need? </w:t>
      </w:r>
    </w:p>
    <w:p w14:paraId="2F8E36C3"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Courage to Stand for Truth</w:t>
      </w:r>
    </w:p>
    <w:p w14:paraId="7DD7B08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Peter's denial of Jesus is a poignant reminder of the struggle to stand for truth in the face of fear. Despite his initial failure, Peter's story ultimately becomes one of redemption and courage. Let this inspire you to boldly proclaim your faith, trusting in God's strength to overcome fear.</w:t>
      </w:r>
    </w:p>
    <w:p w14:paraId="569C1524"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find courage to stand for truth when facing peer pressure or opposition?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Peter struggled to stand for truth, and how can you overcome similar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stand for truth in difficult situations? </w:t>
      </w:r>
    </w:p>
    <w:p w14:paraId="297932E0" w14:textId="77777777" w:rsidR="0009251D"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AD6148" w14:textId="77777777" w:rsidR="0009251D" w:rsidRDefault="0009251D">
      <w:pPr>
        <w:spacing w:after="0" w:line="240" w:lineRule="auto"/>
        <w:rPr>
          <w:rFonts w:eastAsia="Times New Roman"/>
          <w:b/>
          <w:bCs/>
          <w:kern w:val="0"/>
          <w:sz w:val="21"/>
          <w:szCs w:val="21"/>
        </w:rPr>
      </w:pPr>
      <w:r>
        <w:rPr>
          <w:rFonts w:eastAsia="Times New Roman"/>
          <w:b/>
          <w:bCs/>
          <w:kern w:val="0"/>
          <w:sz w:val="21"/>
          <w:szCs w:val="21"/>
        </w:rPr>
        <w:br w:type="page"/>
      </w:r>
    </w:p>
    <w:p w14:paraId="1B275170" w14:textId="77777777" w:rsidR="0009251D" w:rsidRDefault="0009251D" w:rsidP="005D151D">
      <w:pPr>
        <w:spacing w:line="247" w:lineRule="auto"/>
        <w:rPr>
          <w:rFonts w:eastAsia="Times New Roman"/>
          <w:b/>
          <w:bCs/>
          <w:kern w:val="0"/>
          <w:sz w:val="21"/>
          <w:szCs w:val="21"/>
        </w:rPr>
      </w:pPr>
    </w:p>
    <w:p w14:paraId="3CE3E7B6" w14:textId="4079C92B"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Sovereignty of God's Plan</w:t>
      </w:r>
    </w:p>
    <w:p w14:paraId="0E3CFE99"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Even as Jesus faces arrest and crucifixion, He remains confident in God's sovereign plan. "But this is your hour—when darkness reigns" (Luke 22:53), He tells His captors. This reassures us that, even in the darkest moments, God is in control and His purposes will prevail.</w:t>
      </w:r>
    </w:p>
    <w:p w14:paraId="54FFE003"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trust God's plan when facing unexpected challenges, as seen in Luke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submitted to God's will despite knowing the suffering ahead?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example in Luke 22 to apply in your own life decisions? </w:t>
      </w:r>
    </w:p>
    <w:p w14:paraId="7741C846"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Redemption</w:t>
      </w:r>
    </w:p>
    <w:p w14:paraId="31AD28EE"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Finally, Luke 22 points to the hope of redemption through Christ's sacrifice. Jesus willingly endures suffering for our salvation, offering us the promise of eternal life. Embrace this gift with gratitude, and let it transform your life as you live in the light of His resurrection.</w:t>
      </w:r>
    </w:p>
    <w:p w14:paraId="5B0803E8" w14:textId="77777777" w:rsidR="005D151D" w:rsidRPr="001B37DC" w:rsidRDefault="005D151D" w:rsidP="005D151D">
      <w:pPr>
        <w:spacing w:line="247" w:lineRule="auto"/>
        <w:rPr>
          <w:rFonts w:eastAsia="Times New Roman"/>
          <w:kern w:val="0"/>
          <w:sz w:val="21"/>
          <w:szCs w:val="21"/>
        </w:rPr>
      </w:pPr>
      <w:r w:rsidRPr="00F6333B">
        <w:rPr>
          <w:rFonts w:eastAsia="Times New Roman"/>
          <w:kern w:val="0"/>
          <w:sz w:val="21"/>
          <w:szCs w:val="21"/>
        </w:rPr>
        <w:t>1. How can you find hope in Jesus' promise of redemption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promise of redemption is essential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live in the assurance of Jesus' promised redemption?</w:t>
      </w:r>
      <w:r w:rsidRPr="001B37DC">
        <w:br w:type="page"/>
      </w:r>
    </w:p>
    <w:p w14:paraId="5D8AC621" w14:textId="77777777" w:rsidR="005D151D" w:rsidRPr="005D151D" w:rsidRDefault="005D151D" w:rsidP="005D151D">
      <w:pPr>
        <w:spacing w:line="247" w:lineRule="auto"/>
        <w:jc w:val="center"/>
        <w:outlineLvl w:val="0"/>
        <w:rPr>
          <w:rFonts w:eastAsia="Times New Roman"/>
          <w:b/>
          <w:bCs/>
          <w:kern w:val="36"/>
          <w:sz w:val="32"/>
          <w:szCs w:val="32"/>
        </w:rPr>
      </w:pPr>
      <w:r w:rsidRPr="005D151D">
        <w:rPr>
          <w:rFonts w:eastAsia="Times New Roman"/>
          <w:b/>
          <w:bCs/>
          <w:kern w:val="36"/>
          <w:sz w:val="32"/>
          <w:szCs w:val="32"/>
        </w:rPr>
        <w:t>Luke 23 Teaching Points and Bible Study Questions</w:t>
      </w:r>
    </w:p>
    <w:p w14:paraId="2FDFBA94" w14:textId="4E6BEEDB"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Power of Forgiveness</w:t>
      </w:r>
    </w:p>
    <w:p w14:paraId="35058A6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23:34, Jesus says, "Father, forgive them, for they do not know what they are doing." This profound moment on the cross teaches us the incredible power of forgiveness. Even in His suffering, Jesus exemplifies the ultimate act of grace. In our daily lives, we can follow His example by forgiving those who wrong us, freeing ourselves from the burden of resentment and opening our hearts to peace.</w:t>
      </w:r>
    </w:p>
    <w:p w14:paraId="309B1B3C"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Jesus' example of forgiveness on the cross inspire you to forgive others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forgiveness is powerful in healing relationships and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practice forgiveness in challenging situations this week? </w:t>
      </w:r>
    </w:p>
    <w:p w14:paraId="49709EC5"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Paradise</w:t>
      </w:r>
    </w:p>
    <w:p w14:paraId="0087BA7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When the repentant thief on the cross asks Jesus to remember him, Jesus replies in Luke 23:43, "Truly I tell you, today you will be with Me in Paradise." This exchange is a powerful reminder that salvation is available to all who believe, regardless of their past. It encourages us to share the message of hope and redemption with others, knowing that it's never too late for a change of heart.</w:t>
      </w:r>
    </w:p>
    <w:p w14:paraId="72094B5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find hope in Jesus' promise of paradise during difficult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promise of paradise was given to the repentant thief?</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live with the assurance of Jesus' promise of paradise today? </w:t>
      </w:r>
    </w:p>
    <w:p w14:paraId="18F0108B" w14:textId="77777777" w:rsidR="0009251D"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33D8008" w14:textId="77777777" w:rsidR="0009251D" w:rsidRDefault="0009251D">
      <w:pPr>
        <w:spacing w:after="0" w:line="240" w:lineRule="auto"/>
        <w:rPr>
          <w:rFonts w:eastAsia="Times New Roman"/>
          <w:b/>
          <w:bCs/>
          <w:kern w:val="0"/>
          <w:sz w:val="21"/>
          <w:szCs w:val="21"/>
        </w:rPr>
      </w:pPr>
      <w:r>
        <w:rPr>
          <w:rFonts w:eastAsia="Times New Roman"/>
          <w:b/>
          <w:bCs/>
          <w:kern w:val="0"/>
          <w:sz w:val="21"/>
          <w:szCs w:val="21"/>
        </w:rPr>
        <w:br w:type="page"/>
      </w:r>
    </w:p>
    <w:p w14:paraId="26C9F916" w14:textId="77777777" w:rsidR="0009251D" w:rsidRDefault="0009251D" w:rsidP="005D151D">
      <w:pPr>
        <w:spacing w:line="247" w:lineRule="auto"/>
        <w:rPr>
          <w:rFonts w:eastAsia="Times New Roman"/>
          <w:b/>
          <w:bCs/>
          <w:kern w:val="0"/>
          <w:sz w:val="21"/>
          <w:szCs w:val="21"/>
        </w:rPr>
      </w:pPr>
    </w:p>
    <w:p w14:paraId="699BEF7E" w14:textId="596585C7"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Fulfillment of Prophecy</w:t>
      </w:r>
    </w:p>
    <w:p w14:paraId="1E3FA4A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Luke 23:46 records Jesus' final words, "Father, into Your hands I commit My spirit." This moment fulfills the prophecy found in Psalm 31:5, demonstrating the consistency and reliability of Scripture. It reassures us that God's plan is always in motion, and His promises are trustworthy. We can find comfort in knowing that our lives are part of His divine narrative.</w:t>
      </w:r>
    </w:p>
    <w:p w14:paraId="0A9C08B0"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recognizing fulfilled prophecy in Luke 23 strengthen your faith in God's promises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prophecy fulfillment impacts your daily trust in God's plan?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apply the lessons of prophecy fulfillment in your personal spiritual journey? </w:t>
      </w:r>
    </w:p>
    <w:p w14:paraId="1F060B00"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Sacrifice</w:t>
      </w:r>
    </w:p>
    <w:p w14:paraId="45E0C84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crucifixion is a stark reminder of the cost of our salvation. Jesus' willingness to endure such suffering for our sake is a call to reflect on the depth of His love. As we go about our daily routines, let us remember the sacrifice made on our behalf and strive to live lives that honor His gift.</w:t>
      </w:r>
    </w:p>
    <w:p w14:paraId="5B703E5B"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incorporate the concept of sacrifice into your daily life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sacrifice is essential in building meaningful relationships and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sacrifice that applies to your personal challenges today? </w:t>
      </w:r>
    </w:p>
    <w:p w14:paraId="2DD2107A" w14:textId="77777777" w:rsidR="0009251D"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F673788" w14:textId="77777777" w:rsidR="0009251D" w:rsidRDefault="0009251D">
      <w:pPr>
        <w:spacing w:after="0" w:line="240" w:lineRule="auto"/>
        <w:rPr>
          <w:rFonts w:eastAsia="Times New Roman"/>
          <w:b/>
          <w:bCs/>
          <w:kern w:val="0"/>
          <w:sz w:val="21"/>
          <w:szCs w:val="21"/>
        </w:rPr>
      </w:pPr>
      <w:r>
        <w:rPr>
          <w:rFonts w:eastAsia="Times New Roman"/>
          <w:b/>
          <w:bCs/>
          <w:kern w:val="0"/>
          <w:sz w:val="21"/>
          <w:szCs w:val="21"/>
        </w:rPr>
        <w:br w:type="page"/>
      </w:r>
    </w:p>
    <w:p w14:paraId="3784B819" w14:textId="77777777" w:rsidR="0009251D" w:rsidRDefault="0009251D" w:rsidP="005D151D">
      <w:pPr>
        <w:spacing w:line="247" w:lineRule="auto"/>
        <w:rPr>
          <w:rFonts w:eastAsia="Times New Roman"/>
          <w:b/>
          <w:bCs/>
          <w:kern w:val="0"/>
          <w:sz w:val="21"/>
          <w:szCs w:val="21"/>
        </w:rPr>
      </w:pPr>
    </w:p>
    <w:p w14:paraId="7C151ED8" w14:textId="05CA289D"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Role of Witnesses</w:t>
      </w:r>
    </w:p>
    <w:p w14:paraId="514D32FD"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23:47, the centurion praises God, saying, "Surely this was a righteous man." This acknowledgment from a Roman soldier highlights the impact of witnessing Christ's sacrifice. It challenges us to be bold in our faith, knowing that our testimony can lead others to recognize the truth of Jesus' righteousness.</w:t>
      </w:r>
    </w:p>
    <w:p w14:paraId="1E8AA01A" w14:textId="77777777" w:rsidR="0009251D" w:rsidRDefault="005D151D" w:rsidP="005D151D">
      <w:pPr>
        <w:spacing w:line="247" w:lineRule="auto"/>
      </w:pPr>
      <w:r w:rsidRPr="00F6333B">
        <w:rPr>
          <w:rFonts w:eastAsia="Times New Roman"/>
          <w:kern w:val="0"/>
          <w:sz w:val="21"/>
          <w:szCs w:val="21"/>
        </w:rPr>
        <w:t>1. How can you ensure your testimony is truthful and just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witnesses play a crucial role in seeking justice and truth?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support those who stand as witnesses for truth today?</w:t>
      </w:r>
    </w:p>
    <w:p w14:paraId="269FB599" w14:textId="4F44D420"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Repentance</w:t>
      </w:r>
    </w:p>
    <w:p w14:paraId="58066CFF"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contrasting responses of the two criminals crucified alongside Jesus illustrate the importance of repentance. One mocks, while the other seeks mercy. This teaches us that a humble heart open to repentance is key to receiving God's grace. In our interactions, we should encourage others to turn towards God with sincerity and humility.</w:t>
      </w:r>
    </w:p>
    <w:p w14:paraId="0990583E"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practice repentance in your daily life to strengthen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repentant thief's attitude was significant in his encounter with Jesus?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genuinely seek forgiveness and change your behavior? </w:t>
      </w:r>
    </w:p>
    <w:p w14:paraId="001112FD" w14:textId="77777777" w:rsidR="0009251D"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519372B" w14:textId="77777777" w:rsidR="0009251D" w:rsidRDefault="0009251D">
      <w:pPr>
        <w:spacing w:after="0" w:line="240" w:lineRule="auto"/>
        <w:rPr>
          <w:rFonts w:eastAsia="Times New Roman"/>
          <w:b/>
          <w:bCs/>
          <w:kern w:val="0"/>
          <w:sz w:val="21"/>
          <w:szCs w:val="21"/>
        </w:rPr>
      </w:pPr>
      <w:r>
        <w:rPr>
          <w:rFonts w:eastAsia="Times New Roman"/>
          <w:b/>
          <w:bCs/>
          <w:kern w:val="0"/>
          <w:sz w:val="21"/>
          <w:szCs w:val="21"/>
        </w:rPr>
        <w:br w:type="page"/>
      </w:r>
    </w:p>
    <w:p w14:paraId="008289E7" w14:textId="77777777" w:rsidR="0009251D" w:rsidRDefault="0009251D" w:rsidP="005D151D">
      <w:pPr>
        <w:spacing w:line="247" w:lineRule="auto"/>
        <w:rPr>
          <w:rFonts w:eastAsia="Times New Roman"/>
          <w:b/>
          <w:bCs/>
          <w:kern w:val="0"/>
          <w:sz w:val="21"/>
          <w:szCs w:val="21"/>
        </w:rPr>
      </w:pPr>
    </w:p>
    <w:p w14:paraId="019601B1" w14:textId="03662412"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Compassion of Christ</w:t>
      </w:r>
    </w:p>
    <w:p w14:paraId="72CB9B7F"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Even in His agony, Jesus shows compassion to those around Him. His interaction with the women of Jerusalem in Luke 23:28, where He says, "Daughters of Jerusalem, do not weep for Me, but weep for yourselves and for your children," reflects His concern for others. This compassion calls us to look beyond our own struggles and extend kindness and empathy to those in need.</w:t>
      </w:r>
    </w:p>
    <w:p w14:paraId="081939D2"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show compassion to others in difficult situations, as Christ did on the cross?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Christ's compassion is significant for us in moments of personal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Christ's example to forgive those who wrong you? </w:t>
      </w:r>
    </w:p>
    <w:p w14:paraId="4ACBF4D8"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the Veil</w:t>
      </w:r>
    </w:p>
    <w:p w14:paraId="0D7CEE3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Luke 23:45 notes that the curtain of the temple was torn in two at Jesus' death. This event signifies the removal of the barrier between God and humanity, granting us direct access to the Father. It encourages us to approach God with confidence, knowing that through Christ, we are welcomed into His presence.</w:t>
      </w:r>
    </w:p>
    <w:p w14:paraId="0CCB957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the tearing of the veil inspire you to seek a deeper relationship with God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removal of barriers to God is significant in your personal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are living with the freedom the torn veil represents? </w:t>
      </w:r>
    </w:p>
    <w:p w14:paraId="7FA6FED5" w14:textId="77777777" w:rsidR="0009251D"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B5D1E61" w14:textId="77777777" w:rsidR="0009251D" w:rsidRDefault="0009251D">
      <w:pPr>
        <w:spacing w:after="0" w:line="240" w:lineRule="auto"/>
        <w:rPr>
          <w:rFonts w:eastAsia="Times New Roman"/>
          <w:b/>
          <w:bCs/>
          <w:kern w:val="0"/>
          <w:sz w:val="21"/>
          <w:szCs w:val="21"/>
        </w:rPr>
      </w:pPr>
      <w:r>
        <w:rPr>
          <w:rFonts w:eastAsia="Times New Roman"/>
          <w:b/>
          <w:bCs/>
          <w:kern w:val="0"/>
          <w:sz w:val="21"/>
          <w:szCs w:val="21"/>
        </w:rPr>
        <w:br w:type="page"/>
      </w:r>
    </w:p>
    <w:p w14:paraId="2E5C9F74" w14:textId="77777777" w:rsidR="0009251D" w:rsidRDefault="0009251D" w:rsidP="005D151D">
      <w:pPr>
        <w:spacing w:line="247" w:lineRule="auto"/>
        <w:rPr>
          <w:rFonts w:eastAsia="Times New Roman"/>
          <w:b/>
          <w:bCs/>
          <w:kern w:val="0"/>
          <w:sz w:val="21"/>
          <w:szCs w:val="21"/>
        </w:rPr>
      </w:pPr>
    </w:p>
    <w:p w14:paraId="7931B5C4" w14:textId="2E633107"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Courage of Discipleship</w:t>
      </w:r>
    </w:p>
    <w:p w14:paraId="0317219C"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Joseph of Arimathea, a member of the council, boldly asks for Jesus' body in Luke 23:52. His courage in the face of potential backlash inspires us to stand firm in our faith, even when it requires stepping out of our comfort zones. As disciples, we are called to act with conviction and integrity, regardless of the cost.</w:t>
      </w:r>
    </w:p>
    <w:p w14:paraId="29710576"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demonstrate courage in your faith when facing societal pressures or opposition?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standing firm in your beliefs despite potential risks?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courage play a crucial role in your journey as a disciple of Christ? </w:t>
      </w:r>
    </w:p>
    <w:p w14:paraId="6FEB44A7"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Resurrection</w:t>
      </w:r>
    </w:p>
    <w:p w14:paraId="2FB5A1C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While Luke 23 ends with Jesus' burial, it sets the stage for the glorious resurrection. This chapter reminds us that even in the darkest moments, hope is on the horizon. As believers, we live with the assurance that death is not the end, and we are called to share this hope with a world in need of light.</w:t>
      </w:r>
    </w:p>
    <w:p w14:paraId="660BDA01" w14:textId="77777777" w:rsidR="005D151D" w:rsidRPr="001B37DC" w:rsidRDefault="005D151D" w:rsidP="005D151D">
      <w:pPr>
        <w:spacing w:line="247" w:lineRule="auto"/>
        <w:rPr>
          <w:rFonts w:eastAsia="Times New Roman"/>
          <w:kern w:val="0"/>
          <w:sz w:val="21"/>
          <w:szCs w:val="21"/>
        </w:rPr>
      </w:pPr>
      <w:r w:rsidRPr="00F6333B">
        <w:rPr>
          <w:rFonts w:eastAsia="Times New Roman"/>
          <w:kern w:val="0"/>
          <w:sz w:val="21"/>
          <w:szCs w:val="21"/>
        </w:rPr>
        <w:t>1. How can the hope of resurrection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embracing the resurrection promise?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the resurrection offer comfort during times of personal loss or grief?</w:t>
      </w:r>
      <w:r w:rsidRPr="001B37DC">
        <w:br w:type="page"/>
      </w:r>
    </w:p>
    <w:p w14:paraId="6FB75797" w14:textId="77777777" w:rsidR="005D151D" w:rsidRPr="005D151D" w:rsidRDefault="005D151D" w:rsidP="005D151D">
      <w:pPr>
        <w:spacing w:line="247" w:lineRule="auto"/>
        <w:jc w:val="center"/>
        <w:outlineLvl w:val="0"/>
        <w:rPr>
          <w:rFonts w:eastAsia="Times New Roman"/>
          <w:b/>
          <w:bCs/>
          <w:kern w:val="36"/>
          <w:sz w:val="32"/>
          <w:szCs w:val="32"/>
        </w:rPr>
      </w:pPr>
      <w:r w:rsidRPr="005D151D">
        <w:rPr>
          <w:rFonts w:eastAsia="Times New Roman"/>
          <w:b/>
          <w:bCs/>
          <w:kern w:val="36"/>
          <w:sz w:val="32"/>
          <w:szCs w:val="32"/>
        </w:rPr>
        <w:t>Luke 24 Teaching Points and Bible Study Questions</w:t>
      </w:r>
    </w:p>
    <w:p w14:paraId="67A82607" w14:textId="325DEAAD"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Power of the Resurrection</w:t>
      </w:r>
    </w:p>
    <w:p w14:paraId="38C7C33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In Luke 24, we witness the ultimate triumph of life over death. The resurrection of Jesus is not just a historical event; it is the cornerstone of our faith. As it is written, "He is not here; He has risen!" (Luke 24:6). This powerful truth reminds us that through Christ, we have victory over sin and death, offering us hope and eternal life.</w:t>
      </w:r>
    </w:p>
    <w:p w14:paraId="62990BAA"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the resurrection empower you to face daily challenges with hope and confidence?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changes in your life reflect the transformative power of the resurrection?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resurrection inspire you to live with purpose and intentionality? </w:t>
      </w:r>
    </w:p>
    <w:p w14:paraId="24616E2C"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Scripture</w:t>
      </w:r>
    </w:p>
    <w:p w14:paraId="48CC59A9"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When Jesus appeared to the disciples on the road to Emmaus, He opened the Scriptures to them, explaining everything concerning Himself. "And beginning with Moses and all the Prophets, He explained to them what was written in all the Scriptures about Himself" (Luke 24:27). This teaches us the importance of immersing ourselves in God's Word to understand His plan and purpose for our lives.</w:t>
      </w:r>
    </w:p>
    <w:p w14:paraId="629893C4"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understanding Scripture enhance your daily decision-making and life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Scripture when revealing Himself to the disciples?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make Scripture a more integral part of your daily routine? </w:t>
      </w:r>
    </w:p>
    <w:p w14:paraId="2E9BF694" w14:textId="77777777" w:rsidR="0009251D"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144799E" w14:textId="77777777" w:rsidR="0009251D" w:rsidRDefault="0009251D">
      <w:pPr>
        <w:spacing w:after="0" w:line="240" w:lineRule="auto"/>
        <w:rPr>
          <w:rFonts w:eastAsia="Times New Roman"/>
          <w:b/>
          <w:bCs/>
          <w:kern w:val="0"/>
          <w:sz w:val="21"/>
          <w:szCs w:val="21"/>
        </w:rPr>
      </w:pPr>
      <w:r>
        <w:rPr>
          <w:rFonts w:eastAsia="Times New Roman"/>
          <w:b/>
          <w:bCs/>
          <w:kern w:val="0"/>
          <w:sz w:val="21"/>
          <w:szCs w:val="21"/>
        </w:rPr>
        <w:br w:type="page"/>
      </w:r>
    </w:p>
    <w:p w14:paraId="279C74FA" w14:textId="77777777" w:rsidR="0009251D" w:rsidRDefault="0009251D" w:rsidP="005D151D">
      <w:pPr>
        <w:spacing w:line="247" w:lineRule="auto"/>
        <w:rPr>
          <w:rFonts w:eastAsia="Times New Roman"/>
          <w:b/>
          <w:bCs/>
          <w:kern w:val="0"/>
          <w:sz w:val="21"/>
          <w:szCs w:val="21"/>
        </w:rPr>
      </w:pPr>
    </w:p>
    <w:p w14:paraId="1269AB36" w14:textId="6AFA83BA"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Recognizing Jesus in Our Daily Lives</w:t>
      </w:r>
    </w:p>
    <w:p w14:paraId="7AD9E465"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The disciples on the road to Emmaus did not recognize Jesus until He broke bread with them. "Then their eyes were opened, and they recognized Him" (Luke 24:31). This moment encourages us to seek Jesus in our everyday experiences, recognizing His presence and guidance in the ordinary moments of life.</w:t>
      </w:r>
    </w:p>
    <w:p w14:paraId="141BF639"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become more aware of Jesus' presence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practices help you recognize Jesus in ordinary moments of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challenging to see Jesus in everyday situations? </w:t>
      </w:r>
    </w:p>
    <w:p w14:paraId="0FC1A22E"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Witness</w:t>
      </w:r>
    </w:p>
    <w:p w14:paraId="12777E6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After Jesus appeared to His disciples, He commissioned them to be His witnesses. "You are witnesses of these things" (Luke 24:48). We are called to share the good news of Jesus' resurrection and the hope it brings to a world in need of salvation. Our lives should reflect His love and truth, drawing others to Him.</w:t>
      </w:r>
    </w:p>
    <w:p w14:paraId="0D38F80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actively share your faith story with others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witnessing is essential for personal spiritual growth and community building?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overcome fear when called to witness about your faith? </w:t>
      </w:r>
    </w:p>
    <w:p w14:paraId="1880EED5" w14:textId="77777777" w:rsidR="0009251D"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D30FB2" w14:textId="77777777" w:rsidR="0009251D" w:rsidRDefault="0009251D">
      <w:pPr>
        <w:spacing w:after="0" w:line="240" w:lineRule="auto"/>
        <w:rPr>
          <w:rFonts w:eastAsia="Times New Roman"/>
          <w:b/>
          <w:bCs/>
          <w:kern w:val="0"/>
          <w:sz w:val="21"/>
          <w:szCs w:val="21"/>
        </w:rPr>
      </w:pPr>
      <w:r>
        <w:rPr>
          <w:rFonts w:eastAsia="Times New Roman"/>
          <w:b/>
          <w:bCs/>
          <w:kern w:val="0"/>
          <w:sz w:val="21"/>
          <w:szCs w:val="21"/>
        </w:rPr>
        <w:br w:type="page"/>
      </w:r>
    </w:p>
    <w:p w14:paraId="65EDC0C7" w14:textId="77777777" w:rsidR="0009251D" w:rsidRDefault="0009251D" w:rsidP="005D151D">
      <w:pPr>
        <w:spacing w:line="247" w:lineRule="auto"/>
        <w:rPr>
          <w:rFonts w:eastAsia="Times New Roman"/>
          <w:b/>
          <w:bCs/>
          <w:kern w:val="0"/>
          <w:sz w:val="21"/>
          <w:szCs w:val="21"/>
        </w:rPr>
      </w:pPr>
    </w:p>
    <w:p w14:paraId="5D9010BD" w14:textId="2E0DE3ED"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Role of the Holy Spirit</w:t>
      </w:r>
    </w:p>
    <w:p w14:paraId="7ADF0796"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promised His disciples that they would be "clothed with power from on high" (Luke 24:49). This refers to the coming of the Holy Spirit, who empowers us to live out our faith boldly and effectively. We are not alone in our journey; the Holy Spirit guides, comforts, and strengthens us.</w:t>
      </w:r>
    </w:p>
    <w:p w14:paraId="27296861" w14:textId="77777777" w:rsidR="0009251D" w:rsidRDefault="005D151D" w:rsidP="005D151D">
      <w:pPr>
        <w:spacing w:line="247" w:lineRule="auto"/>
      </w:pPr>
      <w:r w:rsidRPr="00F6333B">
        <w:rPr>
          <w:rFonts w:eastAsia="Times New Roman"/>
          <w:kern w:val="0"/>
          <w:sz w:val="21"/>
          <w:szCs w:val="21"/>
        </w:rPr>
        <w:t>1. How can you recognize the Holy Spirit's guidance in your daily decisions, as seen in Luke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Holy Spirit's role is crucial in understanding Scripture, according to Luke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invite the Holy Spirit's presence in your life, inspired by Luke 24?</w:t>
      </w:r>
    </w:p>
    <w:p w14:paraId="13888558" w14:textId="6CCD9DBE"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Belief</w:t>
      </w:r>
    </w:p>
    <w:p w14:paraId="777047D9"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When the disciples finally understood that Jesus had risen, they were filled with joy and amazement. "And while they still did not believe it because of joy and amazement" (Luke 24:41). Our faith in the risen Christ should fill us with joy, transforming our lives and giving us a reason to celebrate each day.</w:t>
      </w:r>
    </w:p>
    <w:p w14:paraId="29814998"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experiencing joy in belief transform your daily interactions and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cultivate joy in your faith journey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embracing belief bring joy, even amidst life's challenges and uncertainties? </w:t>
      </w:r>
    </w:p>
    <w:p w14:paraId="68F7A9E0" w14:textId="77777777" w:rsidR="0009251D"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B917E5" w14:textId="77777777" w:rsidR="0009251D" w:rsidRDefault="0009251D">
      <w:pPr>
        <w:spacing w:after="0" w:line="240" w:lineRule="auto"/>
        <w:rPr>
          <w:rFonts w:eastAsia="Times New Roman"/>
          <w:b/>
          <w:bCs/>
          <w:kern w:val="0"/>
          <w:sz w:val="21"/>
          <w:szCs w:val="21"/>
        </w:rPr>
      </w:pPr>
      <w:r>
        <w:rPr>
          <w:rFonts w:eastAsia="Times New Roman"/>
          <w:b/>
          <w:bCs/>
          <w:kern w:val="0"/>
          <w:sz w:val="21"/>
          <w:szCs w:val="21"/>
        </w:rPr>
        <w:br w:type="page"/>
      </w:r>
    </w:p>
    <w:p w14:paraId="51401F3A" w14:textId="77777777" w:rsidR="0009251D" w:rsidRDefault="0009251D" w:rsidP="005D151D">
      <w:pPr>
        <w:spacing w:line="247" w:lineRule="auto"/>
        <w:rPr>
          <w:rFonts w:eastAsia="Times New Roman"/>
          <w:b/>
          <w:bCs/>
          <w:kern w:val="0"/>
          <w:sz w:val="21"/>
          <w:szCs w:val="21"/>
        </w:rPr>
      </w:pPr>
    </w:p>
    <w:p w14:paraId="5FF10623" w14:textId="2FD67480"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Fulfillment of Prophecy</w:t>
      </w:r>
    </w:p>
    <w:p w14:paraId="3C855637"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resurrection fulfilled the prophecies of the Old Testament, affirming the reliability of God's Word. "Everything must be fulfilled that is written about Me in the Law of Moses, the Prophets, and the Psalms" (Luke 24:44). This assurance strengthens our faith, knowing that God's promises are true and trustworthy.</w:t>
      </w:r>
    </w:p>
    <w:p w14:paraId="62494C3A"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recognizing fulfilled prophecy in Luke 24 strengthen your faith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prophecy fulfillment is important for modern believers?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apply the lessons of fulfilled prophecy to your personal spiritual journey? </w:t>
      </w:r>
    </w:p>
    <w:p w14:paraId="30FE3B84"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Repentance</w:t>
      </w:r>
    </w:p>
    <w:p w14:paraId="243E06C1"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Jesus instructed that "repentance for the forgiveness of sins will be preached in His name to all nations" (Luke 24:47). Repentance is a crucial step in our relationship with God, turning away from sin and embracing the new life offered through Christ. It is the pathway to forgiveness and restoration.</w:t>
      </w:r>
    </w:p>
    <w:p w14:paraId="7A95DEBF"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understanding repentance in Luke 24 transform your daily interactions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repentance as essential in His teachings in Luke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incorporate repentance into your spiritual routine? </w:t>
      </w:r>
    </w:p>
    <w:p w14:paraId="67BA3550" w14:textId="77777777" w:rsidR="0009251D" w:rsidRDefault="005D151D" w:rsidP="005D15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FC4927" w14:textId="77777777" w:rsidR="0009251D" w:rsidRDefault="0009251D">
      <w:pPr>
        <w:spacing w:after="0" w:line="240" w:lineRule="auto"/>
        <w:rPr>
          <w:rFonts w:eastAsia="Times New Roman"/>
          <w:b/>
          <w:bCs/>
          <w:kern w:val="0"/>
          <w:sz w:val="21"/>
          <w:szCs w:val="21"/>
        </w:rPr>
      </w:pPr>
      <w:r>
        <w:rPr>
          <w:rFonts w:eastAsia="Times New Roman"/>
          <w:b/>
          <w:bCs/>
          <w:kern w:val="0"/>
          <w:sz w:val="21"/>
          <w:szCs w:val="21"/>
        </w:rPr>
        <w:br w:type="page"/>
      </w:r>
    </w:p>
    <w:p w14:paraId="7921B1B5" w14:textId="77777777" w:rsidR="0009251D" w:rsidRDefault="0009251D" w:rsidP="005D151D">
      <w:pPr>
        <w:spacing w:line="247" w:lineRule="auto"/>
        <w:rPr>
          <w:rFonts w:eastAsia="Times New Roman"/>
          <w:b/>
          <w:bCs/>
          <w:kern w:val="0"/>
          <w:sz w:val="21"/>
          <w:szCs w:val="21"/>
        </w:rPr>
      </w:pPr>
    </w:p>
    <w:p w14:paraId="628F2DE9" w14:textId="728F28EB" w:rsidR="005D151D" w:rsidRPr="00F6333B" w:rsidRDefault="005D151D" w:rsidP="005D151D">
      <w:pPr>
        <w:spacing w:line="247" w:lineRule="auto"/>
        <w:rPr>
          <w:rFonts w:eastAsia="Times New Roman"/>
          <w:kern w:val="0"/>
          <w:sz w:val="21"/>
          <w:szCs w:val="21"/>
        </w:rPr>
      </w:pPr>
      <w:r w:rsidRPr="00F6333B">
        <w:rPr>
          <w:rFonts w:eastAsia="Times New Roman"/>
          <w:b/>
          <w:bCs/>
          <w:kern w:val="0"/>
          <w:sz w:val="21"/>
          <w:szCs w:val="21"/>
        </w:rPr>
        <w:t>The Peace of Christ</w:t>
      </w:r>
    </w:p>
    <w:p w14:paraId="29E12C79"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When Jesus appeared to His disciples, His first words were, "Peace be with you" (Luke 24:36). In a world filled with turmoil and uncertainty, the peace of Christ is a precious gift. It calms our fears and reassures us of His presence, no matter the circumstances we face.</w:t>
      </w:r>
    </w:p>
    <w:p w14:paraId="3E73D5DB"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1. How can you experience the peace of Christ in moments of doubt or fear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peace when appearing to His disciples after the resurrection?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cultivate and maintain the peace of Christ in your heart? </w:t>
      </w:r>
    </w:p>
    <w:p w14:paraId="7CDFF95D" w14:textId="77777777" w:rsidR="005D151D" w:rsidRPr="00F6333B" w:rsidRDefault="005D151D" w:rsidP="005D15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His Return</w:t>
      </w:r>
    </w:p>
    <w:p w14:paraId="376E5793" w14:textId="77777777" w:rsidR="005D151D" w:rsidRPr="00F6333B" w:rsidRDefault="005D151D" w:rsidP="005D151D">
      <w:pPr>
        <w:spacing w:line="247" w:lineRule="auto"/>
        <w:rPr>
          <w:rFonts w:eastAsia="Times New Roman"/>
          <w:kern w:val="0"/>
          <w:sz w:val="21"/>
          <w:szCs w:val="21"/>
        </w:rPr>
      </w:pPr>
      <w:r w:rsidRPr="00F6333B">
        <w:rPr>
          <w:rFonts w:eastAsia="Times New Roman"/>
          <w:kern w:val="0"/>
          <w:sz w:val="21"/>
          <w:szCs w:val="21"/>
        </w:rPr>
        <w:t>Luke 24 concludes with Jesus' ascension into heaven, a reminder that He will return. "While He was blessing them, He left them and was taken up into heaven" (Luke 24:51). This promise of His return gives us hope and motivates us to live faithfully, eagerly anticipating the day we will be united with Him forever.</w:t>
      </w:r>
    </w:p>
    <w:p w14:paraId="6A0ACA5C" w14:textId="1F2286BC" w:rsidR="00F6333B" w:rsidRPr="001B37DC" w:rsidRDefault="005D151D" w:rsidP="005D151D">
      <w:pPr>
        <w:spacing w:line="247" w:lineRule="auto"/>
        <w:rPr>
          <w:rFonts w:eastAsia="Times New Roman"/>
          <w:kern w:val="0"/>
          <w:sz w:val="21"/>
          <w:szCs w:val="21"/>
        </w:rPr>
      </w:pPr>
      <w:r w:rsidRPr="00F6333B">
        <w:rPr>
          <w:rFonts w:eastAsia="Times New Roman"/>
          <w:kern w:val="0"/>
          <w:sz w:val="21"/>
          <w:szCs w:val="21"/>
        </w:rPr>
        <w:t>1. How can you live daily with the expectation of Jesus' promised return in mind?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knowing Jesus will return?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the promise of His return inspire you to share your faith with others?</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AD0FA" w14:textId="77777777" w:rsidR="000E5B22" w:rsidRDefault="000E5B22" w:rsidP="00993188">
      <w:pPr>
        <w:spacing w:after="0" w:line="240" w:lineRule="auto"/>
      </w:pPr>
      <w:r>
        <w:separator/>
      </w:r>
    </w:p>
  </w:endnote>
  <w:endnote w:type="continuationSeparator" w:id="0">
    <w:p w14:paraId="478D45BB" w14:textId="77777777" w:rsidR="000E5B22" w:rsidRDefault="000E5B22"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7F0B9"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5FDAC6F1"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670EEE4E"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8B562" w14:textId="77777777" w:rsidR="007F1F09" w:rsidRPr="007F1F09" w:rsidRDefault="007F1F09" w:rsidP="00506EB5">
    <w:pPr>
      <w:pStyle w:val="Footer"/>
      <w:framePr w:wrap="none" w:vAnchor="text" w:hAnchor="margin" w:xAlign="center" w:y="1"/>
      <w:rPr>
        <w:rStyle w:val="PageNumber"/>
        <w:sz w:val="11"/>
        <w:szCs w:val="11"/>
      </w:rPr>
    </w:pPr>
  </w:p>
  <w:p w14:paraId="46931EAF"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50CEE40"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15963F84" wp14:editId="400F6D44">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ADF9A07" wp14:editId="5F24CD97">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CDC73"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C3C76"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7EE83A41"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94EAC" w14:textId="77777777" w:rsidR="000E5B22" w:rsidRDefault="000E5B22" w:rsidP="00993188">
      <w:pPr>
        <w:spacing w:after="0" w:line="240" w:lineRule="auto"/>
      </w:pPr>
      <w:r>
        <w:separator/>
      </w:r>
    </w:p>
  </w:footnote>
  <w:footnote w:type="continuationSeparator" w:id="0">
    <w:p w14:paraId="18B883F3" w14:textId="77777777" w:rsidR="000E5B22" w:rsidRDefault="000E5B22"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51D"/>
    <w:rsid w:val="00000CDF"/>
    <w:rsid w:val="00037514"/>
    <w:rsid w:val="000421EA"/>
    <w:rsid w:val="00051B34"/>
    <w:rsid w:val="0009251D"/>
    <w:rsid w:val="000B6F4F"/>
    <w:rsid w:val="000E5B22"/>
    <w:rsid w:val="00153A4F"/>
    <w:rsid w:val="00177C6D"/>
    <w:rsid w:val="00194992"/>
    <w:rsid w:val="001B37DC"/>
    <w:rsid w:val="001B511C"/>
    <w:rsid w:val="001C43A9"/>
    <w:rsid w:val="001E4954"/>
    <w:rsid w:val="00223D2A"/>
    <w:rsid w:val="002358CF"/>
    <w:rsid w:val="003211B8"/>
    <w:rsid w:val="00351FC4"/>
    <w:rsid w:val="003624F6"/>
    <w:rsid w:val="00391B5E"/>
    <w:rsid w:val="00397296"/>
    <w:rsid w:val="003B6791"/>
    <w:rsid w:val="004F7C83"/>
    <w:rsid w:val="005218D9"/>
    <w:rsid w:val="00540DE3"/>
    <w:rsid w:val="005413C6"/>
    <w:rsid w:val="00590404"/>
    <w:rsid w:val="005C237B"/>
    <w:rsid w:val="005D151D"/>
    <w:rsid w:val="00661B7E"/>
    <w:rsid w:val="006762E8"/>
    <w:rsid w:val="00687503"/>
    <w:rsid w:val="00692F03"/>
    <w:rsid w:val="00741D82"/>
    <w:rsid w:val="00762403"/>
    <w:rsid w:val="0078350E"/>
    <w:rsid w:val="00793C4A"/>
    <w:rsid w:val="007E2F25"/>
    <w:rsid w:val="007F1F09"/>
    <w:rsid w:val="00800A60"/>
    <w:rsid w:val="00840C19"/>
    <w:rsid w:val="0086139F"/>
    <w:rsid w:val="00870740"/>
    <w:rsid w:val="0087297B"/>
    <w:rsid w:val="00875463"/>
    <w:rsid w:val="00887FAA"/>
    <w:rsid w:val="0091161B"/>
    <w:rsid w:val="0093148E"/>
    <w:rsid w:val="00942731"/>
    <w:rsid w:val="00985E6C"/>
    <w:rsid w:val="00993188"/>
    <w:rsid w:val="009A38CE"/>
    <w:rsid w:val="009C58D0"/>
    <w:rsid w:val="009E4504"/>
    <w:rsid w:val="009E45C1"/>
    <w:rsid w:val="00A04D0F"/>
    <w:rsid w:val="00A102B6"/>
    <w:rsid w:val="00A87B42"/>
    <w:rsid w:val="00AF1073"/>
    <w:rsid w:val="00B140F2"/>
    <w:rsid w:val="00B14F85"/>
    <w:rsid w:val="00B15325"/>
    <w:rsid w:val="00B22981"/>
    <w:rsid w:val="00B26268"/>
    <w:rsid w:val="00B4631E"/>
    <w:rsid w:val="00BB25B5"/>
    <w:rsid w:val="00C25C12"/>
    <w:rsid w:val="00C53FDE"/>
    <w:rsid w:val="00CB6951"/>
    <w:rsid w:val="00CD424F"/>
    <w:rsid w:val="00D32F91"/>
    <w:rsid w:val="00DA5F01"/>
    <w:rsid w:val="00DB0942"/>
    <w:rsid w:val="00DC3612"/>
    <w:rsid w:val="00E01F86"/>
    <w:rsid w:val="00E16C25"/>
    <w:rsid w:val="00E43AC8"/>
    <w:rsid w:val="00E97DBD"/>
    <w:rsid w:val="00F00D2F"/>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53B91"/>
  <w15:chartTrackingRefBased/>
  <w15:docId w15:val="{43B09D29-7013-41A3-8694-E64A3B0AC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20IdealPad\Downloads\JETHRO-20251230T094457Z-1-001\JETHRO\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37</TotalTime>
  <Pages>121</Pages>
  <Words>24121</Words>
  <Characters>137493</Characters>
  <Application>Microsoft Office Word</Application>
  <DocSecurity>0</DocSecurity>
  <Lines>1145</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IdealPad</dc:creator>
  <cp:keywords/>
  <dc:description/>
  <cp:lastModifiedBy>John Cairo Minerva</cp:lastModifiedBy>
  <cp:revision>3</cp:revision>
  <cp:lastPrinted>2025-11-26T00:31:00Z</cp:lastPrinted>
  <dcterms:created xsi:type="dcterms:W3CDTF">2025-12-30T11:30:00Z</dcterms:created>
  <dcterms:modified xsi:type="dcterms:W3CDTF">2026-01-12T03:48:00Z</dcterms:modified>
</cp:coreProperties>
</file>